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23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26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1" name="Text Box 4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Text Box 5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2" name="图片 33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ZKjtA1AAAAAUBAAAPAAAA&#10;AAAAAAEAIAAAACIAAABkcnMvZG93bnJldi54bWxQSwECFAAUAAAACACHTuJA+P4rz6cBAAA7AwAA&#10;DgAAAAAAAAABACAAAAAjAQAAZHJzL2Uyb0RvYy54bWxQSwUGAAAAAAYABgBZAQAAP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kII0Q9UAAAAFAQAADwAAAAAA&#10;AAABACAAAAAiAAAAZHJzL2Rvd25yZXYueG1sUEsBAhQAFAAAAAgAh07iQBJHFBWkAQAAOQMAAA4A&#10;AAAAAAAAAQAgAAAAJAEAAGRycy9lMm9Eb2MueG1sUEsFBgAAAAAGAAYAWQEAADo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33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hint="default" w:eastAsia="宋体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阜新</w:t>
      </w:r>
      <w:r>
        <w:rPr>
          <w:rFonts w:hint="eastAsia"/>
          <w:b/>
          <w:sz w:val="52"/>
          <w:szCs w:val="52"/>
        </w:rPr>
        <w:t>市</w:t>
      </w:r>
      <w:r>
        <w:rPr>
          <w:rFonts w:hint="eastAsia"/>
          <w:b/>
          <w:sz w:val="52"/>
          <w:szCs w:val="52"/>
          <w:lang w:val="en-US" w:eastAsia="zh-CN"/>
        </w:rPr>
        <w:t>采矿权交易</w:t>
      </w:r>
    </w:p>
    <w:p>
      <w:pPr>
        <w:ind w:firstLine="0" w:firstLineChars="0"/>
        <w:jc w:val="center"/>
        <w:rPr>
          <w:rFonts w:hint="eastAsia"/>
          <w:b/>
          <w:sz w:val="52"/>
          <w:szCs w:val="5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454" w:footer="680" w:gutter="0"/>
          <w:pgNumType w:start="0"/>
          <w:cols w:space="720" w:num="1"/>
          <w:titlePg/>
          <w:docGrid w:type="lines" w:linePitch="312" w:charSpace="0"/>
        </w:sectPr>
      </w:pPr>
      <w:r>
        <w:rPr>
          <w:rFonts w:hint="eastAsia"/>
          <w:b/>
          <w:sz w:val="52"/>
          <w:szCs w:val="52"/>
          <w:lang w:val="en-US" w:eastAsia="zh-CN"/>
        </w:rPr>
        <w:t>竞买人</w:t>
      </w:r>
      <w:r>
        <w:rPr>
          <w:rFonts w:hint="eastAsia"/>
          <w:b/>
          <w:sz w:val="52"/>
          <w:szCs w:val="52"/>
        </w:rPr>
        <w:t>操作手册</w:t>
      </w:r>
    </w:p>
    <w:tbl>
      <w:tblPr>
        <w:tblStyle w:val="42"/>
        <w:tblW w:w="87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1"/>
        <w:gridCol w:w="7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当前版本：</w:t>
            </w:r>
          </w:p>
        </w:tc>
        <w:tc>
          <w:tcPr>
            <w:tcW w:w="7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sz w:val="24"/>
                <w:szCs w:val="24"/>
              </w:rPr>
              <w:t>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  <w:jc w:val="center"/>
        </w:trPr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完成日期：</w:t>
            </w:r>
          </w:p>
        </w:tc>
        <w:tc>
          <w:tcPr>
            <w:tcW w:w="7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04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  <w:jc w:val="center"/>
        </w:trPr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修改注释：</w:t>
            </w:r>
          </w:p>
        </w:tc>
        <w:tc>
          <w:tcPr>
            <w:tcW w:w="7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FF0000"/>
                <w:sz w:val="24"/>
                <w:szCs w:val="24"/>
                <w:lang w:val="en-US" w:eastAsia="zh-CN"/>
              </w:rPr>
            </w:pPr>
          </w:p>
        </w:tc>
      </w:tr>
    </w:tbl>
    <w:p>
      <w:pPr>
        <w:ind w:firstLine="0" w:firstLineChars="0"/>
        <w:jc w:val="both"/>
        <w:rPr>
          <w:rFonts w:hint="eastAsia"/>
          <w:b/>
          <w:sz w:val="52"/>
          <w:szCs w:val="52"/>
        </w:rPr>
        <w:sectPr>
          <w:pgSz w:w="11906" w:h="16838"/>
          <w:pgMar w:top="1440" w:right="1797" w:bottom="1440" w:left="1797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9"/>
        <w:tabs>
          <w:tab w:val="right" w:leader="dot" w:pos="8312"/>
        </w:tabs>
      </w:pPr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TOC \o "4-5" \h \z \t "标题 1,1,标题 2,2,标题 3,3" </w:instrText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HYPERLINK \l _Toc30801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_Toc30801 </w:instrText>
      </w:r>
      <w:r>
        <w:fldChar w:fldCharType="separate"/>
      </w:r>
      <w:r>
        <w:t>0</w:t>
      </w:r>
      <w:r>
        <w:fldChar w:fldCharType="end"/>
      </w:r>
      <w:r>
        <w:rPr>
          <w:rFonts w:asciiTheme="minorHAnsi" w:hAnsiTheme="minorHAnsi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_Toc11808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_Toc11808 </w:instrText>
      </w:r>
      <w:r>
        <w:fldChar w:fldCharType="separate"/>
      </w:r>
      <w:r>
        <w:t>0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_Toc27326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cs="Times New Roman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_Toc27326 </w:instrText>
      </w:r>
      <w:r>
        <w:fldChar w:fldCharType="separate"/>
      </w:r>
      <w:r>
        <w:t>0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_Toc22451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cs="Times New Roman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_Toc22451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_Toc12691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cs="Times New Roman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1.1.3、 </w:t>
      </w:r>
      <w:r>
        <w:rPr>
          <w:rFonts w:hint="eastAsia"/>
        </w:rPr>
        <w:t>设置兼容性视图</w:t>
      </w:r>
      <w:r>
        <w:tab/>
      </w:r>
      <w:r>
        <w:fldChar w:fldCharType="begin"/>
      </w:r>
      <w:r>
        <w:instrText xml:space="preserve"> PAGEREF _Toc12691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_Toc26154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  <w:lang w:val="en-US" w:eastAsia="zh-CN"/>
        </w:rPr>
        <w:t>产权交易</w:t>
      </w:r>
      <w:r>
        <w:tab/>
      </w:r>
      <w:r>
        <w:fldChar w:fldCharType="begin"/>
      </w:r>
      <w:r>
        <w:instrText xml:space="preserve"> PAGEREF _Toc26154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_Toc21622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2.1、单位注册</w:t>
      </w:r>
      <w:r>
        <w:tab/>
      </w:r>
      <w:r>
        <w:fldChar w:fldCharType="begin"/>
      </w:r>
      <w:r>
        <w:instrText xml:space="preserve"> PAGEREF _Toc21622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_Toc11597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cs="Times New Roman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2.1.1、 </w:t>
      </w:r>
      <w:r>
        <w:rPr>
          <w:rFonts w:hint="eastAsia"/>
          <w:lang w:val="en-US" w:eastAsia="zh-CN"/>
        </w:rPr>
        <w:t>注册账号</w:t>
      </w:r>
      <w:r>
        <w:tab/>
      </w:r>
      <w:r>
        <w:fldChar w:fldCharType="begin"/>
      </w:r>
      <w:r>
        <w:instrText xml:space="preserve"> PAGEREF _Toc11597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_Toc8130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cs="Times New Roman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2.1.2、 </w:t>
      </w:r>
      <w:r>
        <w:rPr>
          <w:rFonts w:hint="eastAsia"/>
          <w:lang w:val="en-US" w:eastAsia="zh-CN"/>
        </w:rPr>
        <w:t>验证状态</w:t>
      </w:r>
      <w:r>
        <w:tab/>
      </w:r>
      <w:r>
        <w:fldChar w:fldCharType="begin"/>
      </w:r>
      <w:r>
        <w:instrText xml:space="preserve"> PAGEREF _Toc8130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_Toc22754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cs="Times New Roman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2.1.3、 </w:t>
      </w:r>
      <w:r>
        <w:rPr>
          <w:rFonts w:hint="eastAsia"/>
          <w:lang w:val="en-US" w:eastAsia="zh-CN"/>
        </w:rPr>
        <w:t>扫描件</w:t>
      </w:r>
      <w:r>
        <w:tab/>
      </w:r>
      <w:r>
        <w:fldChar w:fldCharType="begin"/>
      </w:r>
      <w:r>
        <w:instrText xml:space="preserve"> PAGEREF _Toc22754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_Toc9654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2.2、业务操作</w:t>
      </w:r>
      <w:r>
        <w:tab/>
      </w:r>
      <w:r>
        <w:fldChar w:fldCharType="begin"/>
      </w:r>
      <w:r>
        <w:instrText xml:space="preserve"> PAGEREF _Toc9654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_Toc6543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2.2.1、项目报名</w:t>
      </w:r>
      <w:r>
        <w:tab/>
      </w:r>
      <w:r>
        <w:fldChar w:fldCharType="begin"/>
      </w:r>
      <w:r>
        <w:instrText xml:space="preserve"> PAGEREF _Toc6543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_Toc9783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2.2.2、竞价标的</w:t>
      </w:r>
      <w:r>
        <w:tab/>
      </w:r>
      <w:r>
        <w:fldChar w:fldCharType="begin"/>
      </w:r>
      <w:r>
        <w:instrText xml:space="preserve"> PAGEREF _Toc9783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_Toc8724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2.2.3、延时竞价</w:t>
      </w:r>
      <w:r>
        <w:tab/>
      </w:r>
      <w:r>
        <w:fldChar w:fldCharType="begin"/>
      </w:r>
      <w:r>
        <w:instrText xml:space="preserve"> PAGEREF _Toc8724 </w:instrText>
      </w:r>
      <w:r>
        <w:fldChar w:fldCharType="separate"/>
      </w:r>
      <w:r>
        <w:t>15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_Toc31151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2.2.4、竞价结束</w:t>
      </w:r>
      <w:r>
        <w:tab/>
      </w:r>
      <w:r>
        <w:fldChar w:fldCharType="begin"/>
      </w:r>
      <w:r>
        <w:instrText xml:space="preserve"> PAGEREF _Toc31151 </w:instrText>
      </w:r>
      <w:r>
        <w:fldChar w:fldCharType="separate"/>
      </w:r>
      <w:r>
        <w:t>15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2"/>
        <w:rPr>
          <w:spacing w:val="4"/>
        </w:rPr>
      </w:pPr>
      <w:bookmarkStart w:id="38" w:name="_GoBack"/>
      <w:bookmarkEnd w:id="38"/>
      <w:bookmarkStart w:id="0" w:name="_Toc404765182"/>
      <w:bookmarkStart w:id="1" w:name="_Toc30801"/>
      <w:bookmarkStart w:id="2" w:name="_Toc346701609"/>
      <w:bookmarkStart w:id="3" w:name="_Toc404764406"/>
      <w:bookmarkStart w:id="4" w:name="_Toc346183627"/>
      <w:bookmarkStart w:id="5" w:name="_Toc404243487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404243499"/>
      <w:bookmarkStart w:id="7" w:name="_Toc11808"/>
      <w:bookmarkStart w:id="8" w:name="_Toc346183639"/>
      <w:bookmarkStart w:id="9" w:name="_Toc404764418"/>
      <w:bookmarkStart w:id="10" w:name="_Toc346701621"/>
      <w:bookmarkStart w:id="11" w:name="_Toc404765194"/>
      <w:r>
        <w:t>浏览器配置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tabs>
          <w:tab w:val="clear" w:pos="567"/>
        </w:tabs>
      </w:pPr>
      <w:bookmarkStart w:id="12" w:name="_Toc346701622"/>
      <w:bookmarkStart w:id="13" w:name="_Toc404765195"/>
      <w:bookmarkStart w:id="14" w:name="_Toc404764419"/>
      <w:bookmarkStart w:id="15" w:name="_Toc346183640"/>
      <w:bookmarkStart w:id="16" w:name="_Toc404243500"/>
      <w:bookmarkStart w:id="17" w:name="_Toc27326"/>
      <w:r>
        <w:t>Internet选项</w:t>
      </w:r>
      <w:bookmarkEnd w:id="12"/>
      <w:bookmarkEnd w:id="13"/>
      <w:bookmarkEnd w:id="14"/>
      <w:bookmarkEnd w:id="15"/>
      <w:bookmarkEnd w:id="16"/>
      <w:bookmarkEnd w:id="17"/>
    </w:p>
    <w:p>
      <w:r>
        <w:t>为了让系统插件能够正常工作，请按照以下步骤进行浏览器的配置。</w:t>
      </w:r>
    </w:p>
    <w:p>
      <w:r>
        <w:t>1、打开浏览器，在“工具”菜单→“Internet选项”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1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19050" t="0" r="9525" b="0"/>
            <wp:docPr id="1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输入系统服务器的IP地址，格式例如：www.lysggzyjy.com/，然后点击“添加”按钮完成添加，再按“关闭”按钮退出。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18" w:name="_Toc404764420"/>
      <w:bookmarkStart w:id="19" w:name="_Toc404243501"/>
      <w:bookmarkStart w:id="20" w:name="_Toc346183641"/>
      <w:bookmarkStart w:id="21" w:name="_Toc22451"/>
      <w:bookmarkStart w:id="22" w:name="_Toc404765196"/>
      <w:bookmarkStart w:id="23" w:name="_Toc346701623"/>
      <w:r>
        <w:t>关闭拦截工具</w:t>
      </w:r>
      <w:bookmarkEnd w:id="18"/>
      <w:bookmarkEnd w:id="19"/>
      <w:bookmarkEnd w:id="20"/>
      <w:bookmarkEnd w:id="21"/>
      <w:bookmarkEnd w:id="22"/>
      <w:bookmarkEnd w:id="23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5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0" w:firstLineChars="200"/>
        <w:jc w:val="center"/>
      </w:pPr>
    </w:p>
    <w:p>
      <w:pPr>
        <w:pStyle w:val="4"/>
        <w:widowControl/>
        <w:tabs>
          <w:tab w:val="clear" w:pos="567"/>
        </w:tabs>
      </w:pPr>
      <w:bookmarkStart w:id="24" w:name="_Toc12691"/>
      <w:r>
        <w:rPr>
          <w:rFonts w:hint="eastAsia"/>
        </w:rPr>
        <w:t>设置兼容性视图</w:t>
      </w:r>
      <w:bookmarkEnd w:id="24"/>
    </w:p>
    <w:p>
      <w:r>
        <w:t>上述操作完成后，如果系统中某些功能仍不能使用，请将</w:t>
      </w:r>
      <w:r>
        <w:rPr>
          <w:rFonts w:hint="eastAsia"/>
        </w:rPr>
        <w:t>网站添加至兼容性视图模式，并勾选“在兼容性视图中显示Internet站点”选项，</w:t>
      </w:r>
      <w:r>
        <w:t>如下图：</w:t>
      </w:r>
    </w:p>
    <w:p>
      <w:r>
        <w:drawing>
          <wp:inline distT="0" distB="0" distL="114300" distR="114300">
            <wp:extent cx="5269865" cy="3150235"/>
            <wp:effectExtent l="0" t="0" r="6985" b="12065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00525" cy="5514975"/>
            <wp:effectExtent l="0" t="0" r="9525" b="9525"/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5" w:name="_Toc26154"/>
      <w:r>
        <w:rPr>
          <w:rFonts w:hint="eastAsia"/>
          <w:lang w:val="en-US" w:eastAsia="zh-CN"/>
        </w:rPr>
        <w:t>产权交易</w:t>
      </w:r>
      <w:bookmarkEnd w:id="25"/>
    </w:p>
    <w:p>
      <w:pPr>
        <w:ind w:left="0" w:leftChars="0" w:firstLine="0" w:firstLineChars="0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注：</w:t>
      </w:r>
    </w:p>
    <w:p>
      <w:pPr>
        <w:ind w:left="0" w:leftChars="0" w:firstLine="0" w:firstLineChars="0"/>
        <w:rPr>
          <w:rFonts w:hint="default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现因网络原因，产权交易项目电子竞价系统只可在交易中心网络下进行报价，无法在互联网中竞价</w:t>
      </w:r>
    </w:p>
    <w:p>
      <w:pPr>
        <w:pStyle w:val="3"/>
        <w:numPr>
          <w:ilvl w:val="1"/>
          <w:numId w:val="0"/>
        </w:numPr>
        <w:ind w:leftChars="0"/>
        <w:rPr>
          <w:rFonts w:hint="default"/>
          <w:lang w:val="en-US" w:eastAsia="zh-CN"/>
        </w:rPr>
      </w:pPr>
      <w:bookmarkStart w:id="26" w:name="_Toc21622"/>
      <w:r>
        <w:rPr>
          <w:rFonts w:hint="eastAsia"/>
          <w:lang w:val="en-US" w:eastAsia="zh-CN"/>
        </w:rPr>
        <w:t>2.1、单位注册</w:t>
      </w:r>
      <w:bookmarkEnd w:id="26"/>
    </w:p>
    <w:p>
      <w:pPr>
        <w:pStyle w:val="4"/>
      </w:pPr>
      <w:bookmarkStart w:id="27" w:name="_Toc31520"/>
      <w:bookmarkStart w:id="28" w:name="_Toc11597"/>
      <w:r>
        <w:rPr>
          <w:rFonts w:hint="eastAsia"/>
          <w:lang w:val="en-US" w:eastAsia="zh-CN"/>
        </w:rPr>
        <w:t>注册账号</w:t>
      </w:r>
      <w:bookmarkEnd w:id="27"/>
      <w:bookmarkEnd w:id="28"/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企业在网上进行注册，获取注册账号，然后登录网上招投标系统，维护企业信息，提交即审核通过，后续企业注册时所填报信息，都会在</w:t>
      </w:r>
      <w:r>
        <w:rPr>
          <w:rFonts w:hint="eastAsia"/>
          <w:sz w:val="21"/>
          <w:lang w:eastAsia="zh-CN"/>
        </w:rPr>
        <w:t>阜新</w:t>
      </w:r>
      <w:r>
        <w:rPr>
          <w:rFonts w:hint="eastAsia"/>
          <w:sz w:val="21"/>
        </w:rPr>
        <w:t>公共资源交易服务网中进行信息公示。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以下介绍注册账号的操作流程。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4150" cy="1975485"/>
            <wp:effectExtent l="0" t="0" r="12700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在招投标主体登录界面，点击“免费注册”，如下图：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86375" cy="2667000"/>
            <wp:effectExtent l="0" t="0" r="9525" b="0"/>
            <wp:docPr id="1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仔细阅读协议，点“同意”按钮继续，如下图：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1135" cy="3081020"/>
            <wp:effectExtent l="0" t="0" r="5715" b="5080"/>
            <wp:docPr id="195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059430"/>
            <wp:effectExtent l="0" t="0" r="5080" b="7620"/>
            <wp:docPr id="10" name="图片 10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输入登录名、密码等基本信息，如果该登录名已被注册过，必须更换登录名。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选择（用户类型）输入验证码之后，点击“确认”按钮，示例如下：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2362200"/>
            <wp:effectExtent l="0" t="0" r="9525" b="0"/>
            <wp:docPr id="18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点击“确认”，登录，这时您的登录身份为“交易乙方”，负责维护本单位的信息，提交即通过。示例如下：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76850" cy="2310765"/>
            <wp:effectExtent l="0" t="0" r="0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页面中有“业务管理”、“最新消息”、“开标提醒”等模块。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当该主题是多身份企业，点击左上角的“身份切换”按钮，可以切换到其它主体类型的单位。如下图所示：</w:t>
      </w:r>
    </w:p>
    <w:p>
      <w:pPr>
        <w:pStyle w:val="5"/>
        <w:ind w:firstLine="0" w:firstLineChars="0"/>
        <w:rPr>
          <w:sz w:val="21"/>
        </w:rPr>
      </w:pPr>
      <w:r>
        <w:rPr>
          <w:sz w:val="21"/>
        </w:rPr>
        <w:drawing>
          <wp:inline distT="0" distB="0" distL="114300" distR="114300">
            <wp:extent cx="5271135" cy="2807970"/>
            <wp:effectExtent l="0" t="0" r="5715" b="11430"/>
            <wp:docPr id="12" name="图片 12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 w:leftChars="200" w:firstLine="0" w:firstLineChars="0"/>
        <w:rPr>
          <w:sz w:val="21"/>
        </w:rPr>
      </w:pPr>
      <w:r>
        <w:rPr>
          <w:rFonts w:hint="eastAsia"/>
          <w:sz w:val="21"/>
        </w:rPr>
        <w:t>点击模块可以进入对应身份的交易平台。</w:t>
      </w:r>
    </w:p>
    <w:p>
      <w:pPr>
        <w:pStyle w:val="4"/>
        <w:rPr>
          <w:rFonts w:hint="eastAsia"/>
          <w:lang w:val="en-US" w:eastAsia="zh-CN"/>
        </w:rPr>
      </w:pPr>
      <w:bookmarkStart w:id="29" w:name="_Toc8130"/>
      <w:bookmarkStart w:id="30" w:name="_Toc28028"/>
      <w:r>
        <w:rPr>
          <w:rFonts w:hint="eastAsia"/>
          <w:lang w:val="en-US" w:eastAsia="zh-CN"/>
        </w:rPr>
        <w:t>验证状态</w:t>
      </w:r>
      <w:bookmarkEnd w:id="29"/>
      <w:bookmarkEnd w:id="30"/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（1）编辑中：可以继续修改信息，一旦“提交验证”请求，即变为待验证状态。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（2）待验证：不能修改信息，提交后自动通过后，可再次修改。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（3）验证通过：已经提交后的正式记录。其中，基本信息，施工项目经理，总监，资质证书等可以再次被修改。</w:t>
      </w:r>
    </w:p>
    <w:p>
      <w:pPr>
        <w:pStyle w:val="5"/>
        <w:ind w:firstLine="0" w:firstLineChars="0"/>
        <w:rPr>
          <w:sz w:val="21"/>
        </w:rPr>
      </w:pPr>
    </w:p>
    <w:p>
      <w:pPr>
        <w:pStyle w:val="4"/>
        <w:rPr>
          <w:rFonts w:hint="eastAsia"/>
          <w:lang w:val="en-US" w:eastAsia="zh-CN"/>
        </w:rPr>
      </w:pPr>
      <w:bookmarkStart w:id="31" w:name="_Toc31392"/>
      <w:bookmarkStart w:id="32" w:name="_Toc22754"/>
      <w:r>
        <w:rPr>
          <w:rFonts w:hint="eastAsia"/>
          <w:lang w:val="en-US" w:eastAsia="zh-CN"/>
        </w:rPr>
        <w:t>扫描件</w:t>
      </w:r>
      <w:bookmarkEnd w:id="31"/>
      <w:bookmarkEnd w:id="32"/>
    </w:p>
    <w:p>
      <w:pPr>
        <w:ind w:left="420" w:firstLine="0" w:firstLineChars="0"/>
      </w:pPr>
      <w:r>
        <w:rPr>
          <w:rFonts w:hint="eastAsia"/>
        </w:rPr>
        <w:t>在信息的新增和修改页面，可以上传电子件。上传电子件的大小在后台可以设置。</w:t>
      </w:r>
    </w:p>
    <w:p>
      <w:pPr>
        <w:ind w:left="420" w:firstLine="0" w:firstLineChars="0"/>
      </w:pPr>
      <w:r>
        <w:rPr>
          <w:rFonts w:hint="eastAsia"/>
        </w:rPr>
        <w:t>基本信息页面可以上传多个类型的电子件。点击“电子件管理”按钮：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4945" cy="2139315"/>
            <wp:effectExtent l="0" t="0" r="1905" b="13335"/>
            <wp:docPr id="14" name="图片 14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选择对应扫描件，点击“选择电子件上传”按钮：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1524000"/>
            <wp:effectExtent l="0" t="0" r="9525" b="0"/>
            <wp:docPr id="19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上传完电子件后，会有一条待验证的记录，页面如下：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1514475"/>
            <wp:effectExtent l="0" t="0" r="9525" b="9525"/>
            <wp:docPr id="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注：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附件名称只能由中文，英文字母和数字组成，附件上传大小限制为1024KB;请上传后缀名为jpg,jpeg,bmp,gif,pdf,png类型的图片。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当出现上传电子件错误，而且验证状态为编辑中的话，可点击【删除选定】按钮删除错误的电子件。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 w:val="21"/>
        </w:rPr>
        <w:t>当需要变更验证状态为待验证、验证通过、验证不通过的电子件时，请点击【作废选定】按钮作废该电子件。</w:t>
      </w:r>
    </w:p>
    <w:p>
      <w:pPr>
        <w:pStyle w:val="5"/>
        <w:ind w:firstLine="424" w:firstLineChars="177"/>
      </w:pPr>
      <w:r>
        <w:rPr>
          <w:rFonts w:hint="eastAsia"/>
          <w:color w:val="FF0000"/>
          <w:szCs w:val="21"/>
        </w:rPr>
        <w:t>④</w:t>
      </w:r>
      <w:r>
        <w:rPr>
          <w:rFonts w:hint="eastAsia"/>
          <w:color w:val="FF0000"/>
          <w:sz w:val="21"/>
        </w:rPr>
        <w:t>只有处于“编辑”状态中的图片能进行删除操作。“待验证”、“验证通过”和“验证未通过”状态的图片只能作废，不能删除。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2105025"/>
            <wp:effectExtent l="0" t="0" r="9525" b="9525"/>
            <wp:docPr id="20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eastAsia"/>
          <w:sz w:val="21"/>
        </w:rPr>
        <w:t>招投标企业登录后，可以维护本企业的信息，再进行提交。</w:t>
      </w:r>
    </w:p>
    <w:p>
      <w:pPr>
        <w:rPr>
          <w:rFonts w:hint="eastAsia"/>
          <w:sz w:val="21"/>
        </w:rPr>
      </w:pPr>
    </w:p>
    <w:p>
      <w:pPr>
        <w:pStyle w:val="3"/>
        <w:numPr>
          <w:ilvl w:val="1"/>
          <w:numId w:val="0"/>
        </w:numPr>
        <w:ind w:leftChars="0"/>
        <w:rPr>
          <w:rFonts w:hint="eastAsia"/>
          <w:lang w:val="en-US" w:eastAsia="zh-CN"/>
        </w:rPr>
      </w:pPr>
      <w:bookmarkStart w:id="33" w:name="_Toc9654"/>
      <w:r>
        <w:rPr>
          <w:rFonts w:hint="eastAsia"/>
          <w:lang w:val="en-US" w:eastAsia="zh-CN"/>
        </w:rPr>
        <w:t>2.2、业务操作</w:t>
      </w:r>
      <w:bookmarkEnd w:id="33"/>
    </w:p>
    <w:p>
      <w:pPr>
        <w:pStyle w:val="4"/>
        <w:numPr>
          <w:ilvl w:val="2"/>
          <w:numId w:val="0"/>
        </w:numPr>
        <w:ind w:leftChars="0"/>
        <w:rPr>
          <w:rFonts w:hint="eastAsia"/>
          <w:lang w:val="en-US" w:eastAsia="zh-CN"/>
        </w:rPr>
      </w:pPr>
      <w:bookmarkStart w:id="34" w:name="_Toc6543"/>
      <w:r>
        <w:rPr>
          <w:rFonts w:hint="eastAsia"/>
          <w:lang w:val="en-US" w:eastAsia="zh-CN"/>
        </w:rPr>
        <w:t>2.2.1、项目报名</w:t>
      </w:r>
      <w:bookmarkEnd w:id="34"/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登录系统后对意向标的进行报名工作。</w:t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1、登录账号后，点击“招标公告”-“矿权”按钮，在显示的公告中找到要报名的项目。</w:t>
      </w:r>
    </w:p>
    <w:p>
      <w:pPr>
        <w:pStyle w:val="5"/>
      </w:pPr>
      <w:r>
        <w:drawing>
          <wp:inline distT="0" distB="0" distL="114300" distR="114300">
            <wp:extent cx="5269230" cy="1986915"/>
            <wp:effectExtent l="0" t="0" r="762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2、点击“我要报名”后，进入报名界面。</w:t>
      </w:r>
    </w:p>
    <w:p>
      <w:pPr>
        <w:pStyle w:val="5"/>
      </w:pPr>
      <w:r>
        <w:drawing>
          <wp:inline distT="0" distB="0" distL="114300" distR="114300">
            <wp:extent cx="5269230" cy="2295525"/>
            <wp:effectExtent l="0" t="0" r="762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3、按照报名流程填写相应的报名信息</w:t>
      </w:r>
    </w:p>
    <w:p>
      <w:pPr>
        <w:pStyle w:val="5"/>
      </w:pPr>
      <w:r>
        <w:drawing>
          <wp:inline distT="0" distB="0" distL="114300" distR="114300">
            <wp:extent cx="5269865" cy="1499870"/>
            <wp:effectExtent l="0" t="0" r="6985" b="50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drawing>
          <wp:inline distT="0" distB="0" distL="114300" distR="114300">
            <wp:extent cx="5274945" cy="2108835"/>
            <wp:effectExtent l="0" t="0" r="1905" b="57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5、点击“申请”后提示报名成功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5271770" cy="2226945"/>
            <wp:effectExtent l="0" t="0" r="5080" b="19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</w:p>
    <w:p>
      <w:pPr>
        <w:pStyle w:val="4"/>
        <w:numPr>
          <w:ilvl w:val="2"/>
          <w:numId w:val="0"/>
        </w:numPr>
        <w:ind w:leftChars="0"/>
        <w:rPr>
          <w:rFonts w:hint="eastAsia"/>
          <w:lang w:val="en-US" w:eastAsia="zh-CN"/>
        </w:rPr>
      </w:pPr>
      <w:bookmarkStart w:id="35" w:name="_Toc9783"/>
      <w:r>
        <w:rPr>
          <w:rFonts w:hint="eastAsia"/>
          <w:lang w:val="en-US" w:eastAsia="zh-CN"/>
        </w:rPr>
        <w:t>2.2.2、竞价标的</w:t>
      </w:r>
      <w:bookmarkEnd w:id="35"/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对已符合竞价要求的标的进行电子竞价。</w:t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1、点击“我的项目”-“矿权”-“我要报价”进入电子竞价系统准备竞价</w:t>
      </w:r>
    </w:p>
    <w:p>
      <w:pPr>
        <w:pStyle w:val="5"/>
      </w:pPr>
      <w:r>
        <w:drawing>
          <wp:inline distT="0" distB="0" distL="114300" distR="114300">
            <wp:extent cx="5276215" cy="1964055"/>
            <wp:effectExtent l="0" t="0" r="635" b="171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2、阅读电子竞价风险告知及接受确认书。</w:t>
      </w:r>
    </w:p>
    <w:p>
      <w:pPr>
        <w:pStyle w:val="5"/>
      </w:pPr>
      <w:r>
        <w:drawing>
          <wp:inline distT="0" distB="0" distL="114300" distR="114300">
            <wp:extent cx="5271135" cy="2317115"/>
            <wp:effectExtent l="0" t="0" r="5715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239" w:leftChars="114" w:firstLine="120" w:firstLineChars="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3、在该标的允许报起始价的情况下，该标的第一次报价可报起始价。 </w:t>
      </w:r>
      <w:r>
        <w:drawing>
          <wp:inline distT="0" distB="0" distL="114300" distR="114300">
            <wp:extent cx="5274945" cy="2393315"/>
            <wp:effectExtent l="0" t="0" r="1905" b="698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4、第一次之后可报阶梯价倍数进行报价，选择倍数后点击“提交报价”，点击“确定”后报价成功。右侧“报价记录”中会显示此次报价记录</w:t>
      </w:r>
    </w:p>
    <w:p>
      <w:pPr>
        <w:pStyle w:val="5"/>
      </w:pPr>
      <w:r>
        <w:drawing>
          <wp:inline distT="0" distB="0" distL="114300" distR="114300">
            <wp:extent cx="5271135" cy="2345055"/>
            <wp:effectExtent l="0" t="0" r="5715" b="1714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pStyle w:val="4"/>
        <w:numPr>
          <w:ilvl w:val="2"/>
          <w:numId w:val="0"/>
        </w:numPr>
        <w:ind w:leftChars="0"/>
        <w:rPr>
          <w:rFonts w:hint="eastAsia"/>
          <w:lang w:val="en-US" w:eastAsia="zh-CN"/>
        </w:rPr>
      </w:pPr>
      <w:bookmarkStart w:id="36" w:name="_Toc8724"/>
      <w:r>
        <w:rPr>
          <w:rFonts w:hint="eastAsia"/>
          <w:lang w:val="en-US" w:eastAsia="zh-CN"/>
        </w:rPr>
        <w:t>2.2.3、延时竞价</w:t>
      </w:r>
      <w:bookmarkEnd w:id="36"/>
    </w:p>
    <w:p>
      <w:pP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项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目在网站中已经公告了各标的详细的</w:t>
      </w:r>
      <w:r>
        <w:rPr>
          <w:rFonts w:hint="eastAsia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>自由报价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结束时间，过了</w:t>
      </w:r>
      <w:r>
        <w:rPr>
          <w:rFonts w:hint="eastAsia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>自由报价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截止时间，标的进入</w:t>
      </w:r>
      <w:r>
        <w:rPr>
          <w:rFonts w:hint="eastAsia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>延时竞价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阶段，一般交易中心规定，</w:t>
      </w:r>
      <w:r>
        <w:rPr>
          <w:rFonts w:hint="eastAsia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>延时竞价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时间限时为90秒，在90秒内意向竞买人可以继续报价，报价后系统会以90秒为时间周期重新刷新计时时间，从90秒重新倒计时（以此循环），直到无人报价，最高价者竞得。</w:t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8595" cy="2458720"/>
            <wp:effectExtent l="0" t="0" r="8255" b="1778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/>
        <w:rPr>
          <w:rFonts w:hint="eastAsia"/>
          <w:lang w:val="en-US" w:eastAsia="zh-CN"/>
        </w:rPr>
      </w:pPr>
      <w:bookmarkStart w:id="37" w:name="_Toc31151"/>
      <w:r>
        <w:rPr>
          <w:rFonts w:hint="eastAsia"/>
          <w:lang w:val="en-US" w:eastAsia="zh-CN"/>
        </w:rPr>
        <w:t>2.2.4、竞价结束</w:t>
      </w:r>
      <w:bookmarkEnd w:id="3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延时竞价时间内无人再报价，最高价者竞得。</w:t>
      </w:r>
    </w:p>
    <w:p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330450"/>
            <wp:effectExtent l="0" t="0" r="2540" b="1270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</w:p>
    <w:p>
      <w:pPr>
        <w:pStyle w:val="5"/>
        <w:rPr>
          <w:rFonts w:hint="default"/>
          <w:lang w:val="en-US" w:eastAsia="zh-CN"/>
        </w:rPr>
      </w:pPr>
    </w:p>
    <w:p>
      <w:pPr>
        <w:rPr>
          <w:rFonts w:hint="eastAsia"/>
          <w:sz w:val="21"/>
        </w:rPr>
      </w:pPr>
    </w:p>
    <w:sectPr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themeColor="accent3" w:sz="24" w:space="5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江苏国泰新点软件有限公司  0512-58188000              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170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spacing w:line="240" w:lineRule="auto"/>
      <w:ind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eastAsia" w:asci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833" w:hanging="864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A5F"/>
    <w:rsid w:val="00001E2B"/>
    <w:rsid w:val="00001F9E"/>
    <w:rsid w:val="000021EC"/>
    <w:rsid w:val="00002727"/>
    <w:rsid w:val="00003C4A"/>
    <w:rsid w:val="00003E33"/>
    <w:rsid w:val="000051C4"/>
    <w:rsid w:val="00005EC9"/>
    <w:rsid w:val="00007C8E"/>
    <w:rsid w:val="00010A67"/>
    <w:rsid w:val="00010F03"/>
    <w:rsid w:val="00015A6C"/>
    <w:rsid w:val="00016F49"/>
    <w:rsid w:val="00020DD1"/>
    <w:rsid w:val="00021A9B"/>
    <w:rsid w:val="00021AA3"/>
    <w:rsid w:val="000239DD"/>
    <w:rsid w:val="00024D45"/>
    <w:rsid w:val="0002650B"/>
    <w:rsid w:val="00026CBF"/>
    <w:rsid w:val="000272D2"/>
    <w:rsid w:val="00027571"/>
    <w:rsid w:val="00031849"/>
    <w:rsid w:val="000333F2"/>
    <w:rsid w:val="000339D3"/>
    <w:rsid w:val="00034A2C"/>
    <w:rsid w:val="00035E12"/>
    <w:rsid w:val="00037BD3"/>
    <w:rsid w:val="00040E53"/>
    <w:rsid w:val="00040FCA"/>
    <w:rsid w:val="00041AB0"/>
    <w:rsid w:val="00041AE8"/>
    <w:rsid w:val="00041DD1"/>
    <w:rsid w:val="00042DE5"/>
    <w:rsid w:val="0004376E"/>
    <w:rsid w:val="000458D0"/>
    <w:rsid w:val="00050094"/>
    <w:rsid w:val="00050911"/>
    <w:rsid w:val="000509B5"/>
    <w:rsid w:val="00050A3B"/>
    <w:rsid w:val="00054ED2"/>
    <w:rsid w:val="0005706A"/>
    <w:rsid w:val="00057EF4"/>
    <w:rsid w:val="00061DFC"/>
    <w:rsid w:val="000631E2"/>
    <w:rsid w:val="000645B8"/>
    <w:rsid w:val="00064D2E"/>
    <w:rsid w:val="0006544D"/>
    <w:rsid w:val="000664DC"/>
    <w:rsid w:val="000721D2"/>
    <w:rsid w:val="00072679"/>
    <w:rsid w:val="00073174"/>
    <w:rsid w:val="00073AD2"/>
    <w:rsid w:val="00073C51"/>
    <w:rsid w:val="00074438"/>
    <w:rsid w:val="00075AB0"/>
    <w:rsid w:val="00076EEF"/>
    <w:rsid w:val="00077828"/>
    <w:rsid w:val="00080449"/>
    <w:rsid w:val="0008221B"/>
    <w:rsid w:val="000826E2"/>
    <w:rsid w:val="0008426B"/>
    <w:rsid w:val="00084F43"/>
    <w:rsid w:val="0008561E"/>
    <w:rsid w:val="000860CC"/>
    <w:rsid w:val="000866D4"/>
    <w:rsid w:val="00087D28"/>
    <w:rsid w:val="00090143"/>
    <w:rsid w:val="00090214"/>
    <w:rsid w:val="0009028C"/>
    <w:rsid w:val="0009261C"/>
    <w:rsid w:val="0009328A"/>
    <w:rsid w:val="0009625E"/>
    <w:rsid w:val="000968A0"/>
    <w:rsid w:val="000968C2"/>
    <w:rsid w:val="000A0AA5"/>
    <w:rsid w:val="000A1C65"/>
    <w:rsid w:val="000A209A"/>
    <w:rsid w:val="000A3B01"/>
    <w:rsid w:val="000A46DF"/>
    <w:rsid w:val="000A592C"/>
    <w:rsid w:val="000A6991"/>
    <w:rsid w:val="000A7156"/>
    <w:rsid w:val="000B12F3"/>
    <w:rsid w:val="000B2BC3"/>
    <w:rsid w:val="000B311C"/>
    <w:rsid w:val="000B32FB"/>
    <w:rsid w:val="000B3797"/>
    <w:rsid w:val="000B39FE"/>
    <w:rsid w:val="000B5604"/>
    <w:rsid w:val="000B5EF4"/>
    <w:rsid w:val="000B737B"/>
    <w:rsid w:val="000B78F1"/>
    <w:rsid w:val="000C0131"/>
    <w:rsid w:val="000C0710"/>
    <w:rsid w:val="000C2223"/>
    <w:rsid w:val="000C2902"/>
    <w:rsid w:val="000C33CD"/>
    <w:rsid w:val="000C48F6"/>
    <w:rsid w:val="000C4E9C"/>
    <w:rsid w:val="000C5877"/>
    <w:rsid w:val="000C611A"/>
    <w:rsid w:val="000C6596"/>
    <w:rsid w:val="000D1026"/>
    <w:rsid w:val="000D15DD"/>
    <w:rsid w:val="000D2CF0"/>
    <w:rsid w:val="000D3402"/>
    <w:rsid w:val="000D4585"/>
    <w:rsid w:val="000D56B0"/>
    <w:rsid w:val="000D63B4"/>
    <w:rsid w:val="000E08BB"/>
    <w:rsid w:val="000E2011"/>
    <w:rsid w:val="000E32C3"/>
    <w:rsid w:val="000E33C8"/>
    <w:rsid w:val="000E3832"/>
    <w:rsid w:val="000E3F2B"/>
    <w:rsid w:val="000E40A7"/>
    <w:rsid w:val="000E63A2"/>
    <w:rsid w:val="000E7186"/>
    <w:rsid w:val="000F0B52"/>
    <w:rsid w:val="000F0BAA"/>
    <w:rsid w:val="000F0C05"/>
    <w:rsid w:val="000F192C"/>
    <w:rsid w:val="000F1F2E"/>
    <w:rsid w:val="000F28D2"/>
    <w:rsid w:val="000F32C0"/>
    <w:rsid w:val="000F4E66"/>
    <w:rsid w:val="001017CB"/>
    <w:rsid w:val="00101F36"/>
    <w:rsid w:val="001023AD"/>
    <w:rsid w:val="001045A7"/>
    <w:rsid w:val="00104C19"/>
    <w:rsid w:val="00105DB8"/>
    <w:rsid w:val="00106F72"/>
    <w:rsid w:val="00107D55"/>
    <w:rsid w:val="00107F35"/>
    <w:rsid w:val="00113C5B"/>
    <w:rsid w:val="001140CF"/>
    <w:rsid w:val="001140E6"/>
    <w:rsid w:val="00117248"/>
    <w:rsid w:val="0011754B"/>
    <w:rsid w:val="00120A2F"/>
    <w:rsid w:val="00120A59"/>
    <w:rsid w:val="001217EE"/>
    <w:rsid w:val="0012192B"/>
    <w:rsid w:val="00122F40"/>
    <w:rsid w:val="00123216"/>
    <w:rsid w:val="00123529"/>
    <w:rsid w:val="001247A4"/>
    <w:rsid w:val="00124958"/>
    <w:rsid w:val="00125FA3"/>
    <w:rsid w:val="00127442"/>
    <w:rsid w:val="00130A1E"/>
    <w:rsid w:val="00130DBB"/>
    <w:rsid w:val="00131BC3"/>
    <w:rsid w:val="00133015"/>
    <w:rsid w:val="00133BC5"/>
    <w:rsid w:val="00135E04"/>
    <w:rsid w:val="001361CC"/>
    <w:rsid w:val="00137881"/>
    <w:rsid w:val="0014048D"/>
    <w:rsid w:val="00140698"/>
    <w:rsid w:val="00140F77"/>
    <w:rsid w:val="00141244"/>
    <w:rsid w:val="001413E3"/>
    <w:rsid w:val="00141C82"/>
    <w:rsid w:val="00142236"/>
    <w:rsid w:val="00144558"/>
    <w:rsid w:val="001457A1"/>
    <w:rsid w:val="00145B16"/>
    <w:rsid w:val="00146902"/>
    <w:rsid w:val="00147196"/>
    <w:rsid w:val="0014725B"/>
    <w:rsid w:val="0015062F"/>
    <w:rsid w:val="0015148A"/>
    <w:rsid w:val="00151DF9"/>
    <w:rsid w:val="00151E67"/>
    <w:rsid w:val="001523A5"/>
    <w:rsid w:val="00152464"/>
    <w:rsid w:val="00152724"/>
    <w:rsid w:val="001533AC"/>
    <w:rsid w:val="00153E8A"/>
    <w:rsid w:val="001544EC"/>
    <w:rsid w:val="00155DE2"/>
    <w:rsid w:val="001570F3"/>
    <w:rsid w:val="001574BC"/>
    <w:rsid w:val="00157F46"/>
    <w:rsid w:val="00161BC2"/>
    <w:rsid w:val="00161C59"/>
    <w:rsid w:val="001636BB"/>
    <w:rsid w:val="0016509D"/>
    <w:rsid w:val="00165135"/>
    <w:rsid w:val="00165803"/>
    <w:rsid w:val="00166AF5"/>
    <w:rsid w:val="0016734D"/>
    <w:rsid w:val="00167B66"/>
    <w:rsid w:val="001700FE"/>
    <w:rsid w:val="001709D8"/>
    <w:rsid w:val="00172917"/>
    <w:rsid w:val="00172A27"/>
    <w:rsid w:val="001754C3"/>
    <w:rsid w:val="001754D6"/>
    <w:rsid w:val="00177469"/>
    <w:rsid w:val="00177F47"/>
    <w:rsid w:val="00182E5C"/>
    <w:rsid w:val="0018502D"/>
    <w:rsid w:val="00185ED5"/>
    <w:rsid w:val="001873E2"/>
    <w:rsid w:val="00190B80"/>
    <w:rsid w:val="001917D1"/>
    <w:rsid w:val="00191C1D"/>
    <w:rsid w:val="00192275"/>
    <w:rsid w:val="001958B9"/>
    <w:rsid w:val="00196A85"/>
    <w:rsid w:val="00196D33"/>
    <w:rsid w:val="00196FB2"/>
    <w:rsid w:val="001A2C0E"/>
    <w:rsid w:val="001A3403"/>
    <w:rsid w:val="001A50D5"/>
    <w:rsid w:val="001A541C"/>
    <w:rsid w:val="001A5572"/>
    <w:rsid w:val="001A6B84"/>
    <w:rsid w:val="001A73F3"/>
    <w:rsid w:val="001A775D"/>
    <w:rsid w:val="001B1BE7"/>
    <w:rsid w:val="001B26B8"/>
    <w:rsid w:val="001B38D8"/>
    <w:rsid w:val="001B44AC"/>
    <w:rsid w:val="001B4B59"/>
    <w:rsid w:val="001B53AC"/>
    <w:rsid w:val="001B5633"/>
    <w:rsid w:val="001B6596"/>
    <w:rsid w:val="001B7A73"/>
    <w:rsid w:val="001C180E"/>
    <w:rsid w:val="001C46F8"/>
    <w:rsid w:val="001C4E24"/>
    <w:rsid w:val="001C4FBD"/>
    <w:rsid w:val="001C5F63"/>
    <w:rsid w:val="001C60F0"/>
    <w:rsid w:val="001C64B4"/>
    <w:rsid w:val="001C655F"/>
    <w:rsid w:val="001C7948"/>
    <w:rsid w:val="001D0AAD"/>
    <w:rsid w:val="001D15FD"/>
    <w:rsid w:val="001D258C"/>
    <w:rsid w:val="001D3174"/>
    <w:rsid w:val="001D3393"/>
    <w:rsid w:val="001D39EF"/>
    <w:rsid w:val="001D3A4B"/>
    <w:rsid w:val="001D4568"/>
    <w:rsid w:val="001D4B5E"/>
    <w:rsid w:val="001D5FC9"/>
    <w:rsid w:val="001D6101"/>
    <w:rsid w:val="001D6635"/>
    <w:rsid w:val="001D6935"/>
    <w:rsid w:val="001E0D15"/>
    <w:rsid w:val="001E3439"/>
    <w:rsid w:val="001E56B6"/>
    <w:rsid w:val="001E6237"/>
    <w:rsid w:val="001E7651"/>
    <w:rsid w:val="001E79BF"/>
    <w:rsid w:val="001F004C"/>
    <w:rsid w:val="001F057D"/>
    <w:rsid w:val="001F1DE9"/>
    <w:rsid w:val="001F3A59"/>
    <w:rsid w:val="001F49B0"/>
    <w:rsid w:val="001F6D38"/>
    <w:rsid w:val="00200328"/>
    <w:rsid w:val="00201574"/>
    <w:rsid w:val="002015D1"/>
    <w:rsid w:val="00201F84"/>
    <w:rsid w:val="002037AE"/>
    <w:rsid w:val="0020527D"/>
    <w:rsid w:val="002055C0"/>
    <w:rsid w:val="00207822"/>
    <w:rsid w:val="00207BC0"/>
    <w:rsid w:val="00207F85"/>
    <w:rsid w:val="0021022F"/>
    <w:rsid w:val="00210AB3"/>
    <w:rsid w:val="00210F36"/>
    <w:rsid w:val="00211A9F"/>
    <w:rsid w:val="00212489"/>
    <w:rsid w:val="0021366F"/>
    <w:rsid w:val="00215461"/>
    <w:rsid w:val="002176BF"/>
    <w:rsid w:val="00220148"/>
    <w:rsid w:val="002204CB"/>
    <w:rsid w:val="00223B89"/>
    <w:rsid w:val="00225770"/>
    <w:rsid w:val="00225946"/>
    <w:rsid w:val="00225A5D"/>
    <w:rsid w:val="00225D7D"/>
    <w:rsid w:val="00226B7B"/>
    <w:rsid w:val="00231D51"/>
    <w:rsid w:val="00233D18"/>
    <w:rsid w:val="00236378"/>
    <w:rsid w:val="00237C52"/>
    <w:rsid w:val="00240C4D"/>
    <w:rsid w:val="00240D7A"/>
    <w:rsid w:val="002424AB"/>
    <w:rsid w:val="002425CA"/>
    <w:rsid w:val="0024275E"/>
    <w:rsid w:val="002428C3"/>
    <w:rsid w:val="00242B0A"/>
    <w:rsid w:val="002469F4"/>
    <w:rsid w:val="0025003B"/>
    <w:rsid w:val="00250197"/>
    <w:rsid w:val="00252043"/>
    <w:rsid w:val="002521EA"/>
    <w:rsid w:val="00252BEC"/>
    <w:rsid w:val="00252CE4"/>
    <w:rsid w:val="00252F7C"/>
    <w:rsid w:val="002539C4"/>
    <w:rsid w:val="002544B2"/>
    <w:rsid w:val="00255B54"/>
    <w:rsid w:val="00255EAA"/>
    <w:rsid w:val="0025617C"/>
    <w:rsid w:val="002568CC"/>
    <w:rsid w:val="00261849"/>
    <w:rsid w:val="00263374"/>
    <w:rsid w:val="002633E6"/>
    <w:rsid w:val="00263A29"/>
    <w:rsid w:val="0026590A"/>
    <w:rsid w:val="002676BF"/>
    <w:rsid w:val="0027059B"/>
    <w:rsid w:val="00270892"/>
    <w:rsid w:val="002708FB"/>
    <w:rsid w:val="002714CA"/>
    <w:rsid w:val="002729E9"/>
    <w:rsid w:val="00273E33"/>
    <w:rsid w:val="00275C6C"/>
    <w:rsid w:val="00275FCA"/>
    <w:rsid w:val="00276B49"/>
    <w:rsid w:val="00276BA7"/>
    <w:rsid w:val="00277B81"/>
    <w:rsid w:val="002824F5"/>
    <w:rsid w:val="00284DCB"/>
    <w:rsid w:val="0028677B"/>
    <w:rsid w:val="00286B81"/>
    <w:rsid w:val="0028715A"/>
    <w:rsid w:val="00287273"/>
    <w:rsid w:val="00287BA1"/>
    <w:rsid w:val="00290F46"/>
    <w:rsid w:val="00291EDC"/>
    <w:rsid w:val="0029296F"/>
    <w:rsid w:val="00292BD9"/>
    <w:rsid w:val="002937A1"/>
    <w:rsid w:val="002948FE"/>
    <w:rsid w:val="00295417"/>
    <w:rsid w:val="002955E9"/>
    <w:rsid w:val="002956BE"/>
    <w:rsid w:val="00295AA7"/>
    <w:rsid w:val="00297A09"/>
    <w:rsid w:val="002A0301"/>
    <w:rsid w:val="002A0766"/>
    <w:rsid w:val="002A0EA5"/>
    <w:rsid w:val="002A14F0"/>
    <w:rsid w:val="002A272A"/>
    <w:rsid w:val="002A3456"/>
    <w:rsid w:val="002A464C"/>
    <w:rsid w:val="002B0450"/>
    <w:rsid w:val="002B0BDA"/>
    <w:rsid w:val="002B32B8"/>
    <w:rsid w:val="002B3720"/>
    <w:rsid w:val="002B585C"/>
    <w:rsid w:val="002C0BF0"/>
    <w:rsid w:val="002C16A0"/>
    <w:rsid w:val="002C1F01"/>
    <w:rsid w:val="002C2B75"/>
    <w:rsid w:val="002C2E57"/>
    <w:rsid w:val="002C3799"/>
    <w:rsid w:val="002C3F15"/>
    <w:rsid w:val="002C4C11"/>
    <w:rsid w:val="002C5148"/>
    <w:rsid w:val="002C61AF"/>
    <w:rsid w:val="002C71CF"/>
    <w:rsid w:val="002D1B92"/>
    <w:rsid w:val="002D3202"/>
    <w:rsid w:val="002D526C"/>
    <w:rsid w:val="002D5D9E"/>
    <w:rsid w:val="002D70B2"/>
    <w:rsid w:val="002E053A"/>
    <w:rsid w:val="002E2581"/>
    <w:rsid w:val="002E2A29"/>
    <w:rsid w:val="002E35B5"/>
    <w:rsid w:val="002E3769"/>
    <w:rsid w:val="002E391F"/>
    <w:rsid w:val="002E42EA"/>
    <w:rsid w:val="002E4A0E"/>
    <w:rsid w:val="002E6073"/>
    <w:rsid w:val="002E7624"/>
    <w:rsid w:val="002E785D"/>
    <w:rsid w:val="002F0A60"/>
    <w:rsid w:val="002F1F27"/>
    <w:rsid w:val="002F2EDE"/>
    <w:rsid w:val="002F6357"/>
    <w:rsid w:val="002F67F6"/>
    <w:rsid w:val="002F6822"/>
    <w:rsid w:val="002F6C2D"/>
    <w:rsid w:val="00302892"/>
    <w:rsid w:val="003032C4"/>
    <w:rsid w:val="00303F66"/>
    <w:rsid w:val="0030414C"/>
    <w:rsid w:val="003041AF"/>
    <w:rsid w:val="0031027C"/>
    <w:rsid w:val="00311570"/>
    <w:rsid w:val="00312300"/>
    <w:rsid w:val="00313AB2"/>
    <w:rsid w:val="00313B3F"/>
    <w:rsid w:val="00315811"/>
    <w:rsid w:val="00315A29"/>
    <w:rsid w:val="00317A7B"/>
    <w:rsid w:val="00317B1D"/>
    <w:rsid w:val="003202B2"/>
    <w:rsid w:val="00321711"/>
    <w:rsid w:val="00321BDF"/>
    <w:rsid w:val="00323499"/>
    <w:rsid w:val="00323B35"/>
    <w:rsid w:val="00324D96"/>
    <w:rsid w:val="003255B7"/>
    <w:rsid w:val="00326241"/>
    <w:rsid w:val="00326765"/>
    <w:rsid w:val="00327B8B"/>
    <w:rsid w:val="0033401A"/>
    <w:rsid w:val="00335641"/>
    <w:rsid w:val="00336348"/>
    <w:rsid w:val="00336368"/>
    <w:rsid w:val="00336533"/>
    <w:rsid w:val="0033755C"/>
    <w:rsid w:val="00337DD3"/>
    <w:rsid w:val="003404B5"/>
    <w:rsid w:val="003408F4"/>
    <w:rsid w:val="003413AD"/>
    <w:rsid w:val="00341AD5"/>
    <w:rsid w:val="00341BC5"/>
    <w:rsid w:val="003420C9"/>
    <w:rsid w:val="00342255"/>
    <w:rsid w:val="003433FA"/>
    <w:rsid w:val="003449C2"/>
    <w:rsid w:val="0034626E"/>
    <w:rsid w:val="00350219"/>
    <w:rsid w:val="00350CE0"/>
    <w:rsid w:val="00352D2F"/>
    <w:rsid w:val="00353B8A"/>
    <w:rsid w:val="00353D9D"/>
    <w:rsid w:val="00353F38"/>
    <w:rsid w:val="00357EDC"/>
    <w:rsid w:val="00360526"/>
    <w:rsid w:val="003609F1"/>
    <w:rsid w:val="00360B74"/>
    <w:rsid w:val="003639E4"/>
    <w:rsid w:val="00364861"/>
    <w:rsid w:val="00364DE9"/>
    <w:rsid w:val="0036549A"/>
    <w:rsid w:val="0036705C"/>
    <w:rsid w:val="003707A0"/>
    <w:rsid w:val="0037135B"/>
    <w:rsid w:val="00373FCB"/>
    <w:rsid w:val="00376B70"/>
    <w:rsid w:val="00377828"/>
    <w:rsid w:val="00377BCF"/>
    <w:rsid w:val="003800F8"/>
    <w:rsid w:val="0038058E"/>
    <w:rsid w:val="00380AC6"/>
    <w:rsid w:val="00380D32"/>
    <w:rsid w:val="003834D9"/>
    <w:rsid w:val="003855CD"/>
    <w:rsid w:val="003857CA"/>
    <w:rsid w:val="00386D3D"/>
    <w:rsid w:val="00387A2A"/>
    <w:rsid w:val="00387C55"/>
    <w:rsid w:val="00391AB1"/>
    <w:rsid w:val="00393793"/>
    <w:rsid w:val="003937BB"/>
    <w:rsid w:val="00393F05"/>
    <w:rsid w:val="00394370"/>
    <w:rsid w:val="00396E46"/>
    <w:rsid w:val="00396EC3"/>
    <w:rsid w:val="0039779B"/>
    <w:rsid w:val="00397DCC"/>
    <w:rsid w:val="003A19FF"/>
    <w:rsid w:val="003A2F39"/>
    <w:rsid w:val="003A38B0"/>
    <w:rsid w:val="003A4BF4"/>
    <w:rsid w:val="003A4D68"/>
    <w:rsid w:val="003A5585"/>
    <w:rsid w:val="003A6BCE"/>
    <w:rsid w:val="003A78D8"/>
    <w:rsid w:val="003B011C"/>
    <w:rsid w:val="003B04F9"/>
    <w:rsid w:val="003B1448"/>
    <w:rsid w:val="003B1AF3"/>
    <w:rsid w:val="003B21E3"/>
    <w:rsid w:val="003B505A"/>
    <w:rsid w:val="003B793C"/>
    <w:rsid w:val="003B7EE4"/>
    <w:rsid w:val="003C19C4"/>
    <w:rsid w:val="003C2240"/>
    <w:rsid w:val="003C4F6E"/>
    <w:rsid w:val="003C5628"/>
    <w:rsid w:val="003C56C6"/>
    <w:rsid w:val="003C6A4A"/>
    <w:rsid w:val="003D1942"/>
    <w:rsid w:val="003D2540"/>
    <w:rsid w:val="003D31E1"/>
    <w:rsid w:val="003D615F"/>
    <w:rsid w:val="003D6C4F"/>
    <w:rsid w:val="003D7A04"/>
    <w:rsid w:val="003D7F4E"/>
    <w:rsid w:val="003E1122"/>
    <w:rsid w:val="003E1616"/>
    <w:rsid w:val="003E1D0D"/>
    <w:rsid w:val="003E25F8"/>
    <w:rsid w:val="003E4A50"/>
    <w:rsid w:val="003E54B3"/>
    <w:rsid w:val="003E6B68"/>
    <w:rsid w:val="003E6D23"/>
    <w:rsid w:val="003E7DA4"/>
    <w:rsid w:val="003F0B97"/>
    <w:rsid w:val="003F200D"/>
    <w:rsid w:val="003F2C2D"/>
    <w:rsid w:val="003F33CE"/>
    <w:rsid w:val="003F3C47"/>
    <w:rsid w:val="003F4D1D"/>
    <w:rsid w:val="003F5E92"/>
    <w:rsid w:val="003F68E3"/>
    <w:rsid w:val="003F7CDC"/>
    <w:rsid w:val="0040004D"/>
    <w:rsid w:val="004008D3"/>
    <w:rsid w:val="0040095D"/>
    <w:rsid w:val="00402265"/>
    <w:rsid w:val="0040253A"/>
    <w:rsid w:val="004031EF"/>
    <w:rsid w:val="004054A4"/>
    <w:rsid w:val="0040597A"/>
    <w:rsid w:val="0040671C"/>
    <w:rsid w:val="00407C8E"/>
    <w:rsid w:val="00407F09"/>
    <w:rsid w:val="004107E4"/>
    <w:rsid w:val="00411CF2"/>
    <w:rsid w:val="004124AD"/>
    <w:rsid w:val="004126A4"/>
    <w:rsid w:val="00413E7B"/>
    <w:rsid w:val="004155E0"/>
    <w:rsid w:val="00415747"/>
    <w:rsid w:val="0041672D"/>
    <w:rsid w:val="00416C2F"/>
    <w:rsid w:val="004177F5"/>
    <w:rsid w:val="004179FE"/>
    <w:rsid w:val="00417BA5"/>
    <w:rsid w:val="00421202"/>
    <w:rsid w:val="00423A0D"/>
    <w:rsid w:val="00424210"/>
    <w:rsid w:val="004258AD"/>
    <w:rsid w:val="0042764E"/>
    <w:rsid w:val="00430956"/>
    <w:rsid w:val="00430B61"/>
    <w:rsid w:val="00432198"/>
    <w:rsid w:val="00432A55"/>
    <w:rsid w:val="00433513"/>
    <w:rsid w:val="00433F6E"/>
    <w:rsid w:val="0043400C"/>
    <w:rsid w:val="00434A69"/>
    <w:rsid w:val="0043555E"/>
    <w:rsid w:val="00435E1A"/>
    <w:rsid w:val="00436C0E"/>
    <w:rsid w:val="00436D74"/>
    <w:rsid w:val="004372DB"/>
    <w:rsid w:val="004379B8"/>
    <w:rsid w:val="0044106B"/>
    <w:rsid w:val="0044190D"/>
    <w:rsid w:val="00442393"/>
    <w:rsid w:val="00442688"/>
    <w:rsid w:val="004436DB"/>
    <w:rsid w:val="00443CC9"/>
    <w:rsid w:val="00443CF5"/>
    <w:rsid w:val="00445A6D"/>
    <w:rsid w:val="00446293"/>
    <w:rsid w:val="00446619"/>
    <w:rsid w:val="00447AA6"/>
    <w:rsid w:val="004513EF"/>
    <w:rsid w:val="00452159"/>
    <w:rsid w:val="00453326"/>
    <w:rsid w:val="004533B6"/>
    <w:rsid w:val="00453CD8"/>
    <w:rsid w:val="00454E99"/>
    <w:rsid w:val="0045563B"/>
    <w:rsid w:val="004602BC"/>
    <w:rsid w:val="0046053E"/>
    <w:rsid w:val="0046464A"/>
    <w:rsid w:val="00465906"/>
    <w:rsid w:val="00467A43"/>
    <w:rsid w:val="0047179F"/>
    <w:rsid w:val="00471C33"/>
    <w:rsid w:val="00471E5E"/>
    <w:rsid w:val="004735D1"/>
    <w:rsid w:val="00473EC0"/>
    <w:rsid w:val="00475539"/>
    <w:rsid w:val="0047583A"/>
    <w:rsid w:val="00475A21"/>
    <w:rsid w:val="00475BA9"/>
    <w:rsid w:val="0048027F"/>
    <w:rsid w:val="004817AC"/>
    <w:rsid w:val="0048184B"/>
    <w:rsid w:val="00481C93"/>
    <w:rsid w:val="00481ECB"/>
    <w:rsid w:val="004820F9"/>
    <w:rsid w:val="00483219"/>
    <w:rsid w:val="00483CA6"/>
    <w:rsid w:val="0048401A"/>
    <w:rsid w:val="004862CA"/>
    <w:rsid w:val="00486406"/>
    <w:rsid w:val="00486AD0"/>
    <w:rsid w:val="00486ECE"/>
    <w:rsid w:val="00490786"/>
    <w:rsid w:val="00490C24"/>
    <w:rsid w:val="00490DE6"/>
    <w:rsid w:val="00491706"/>
    <w:rsid w:val="0049237F"/>
    <w:rsid w:val="00492E0E"/>
    <w:rsid w:val="00494B23"/>
    <w:rsid w:val="00495801"/>
    <w:rsid w:val="00495E4E"/>
    <w:rsid w:val="00497270"/>
    <w:rsid w:val="0049730F"/>
    <w:rsid w:val="00497C27"/>
    <w:rsid w:val="004A07BD"/>
    <w:rsid w:val="004A0A5C"/>
    <w:rsid w:val="004A10D0"/>
    <w:rsid w:val="004A2408"/>
    <w:rsid w:val="004A2504"/>
    <w:rsid w:val="004A2D0D"/>
    <w:rsid w:val="004A35EF"/>
    <w:rsid w:val="004A386E"/>
    <w:rsid w:val="004A38AE"/>
    <w:rsid w:val="004A6035"/>
    <w:rsid w:val="004B0144"/>
    <w:rsid w:val="004B0EA2"/>
    <w:rsid w:val="004B186F"/>
    <w:rsid w:val="004B1E6B"/>
    <w:rsid w:val="004B236C"/>
    <w:rsid w:val="004B24A3"/>
    <w:rsid w:val="004B74DE"/>
    <w:rsid w:val="004B7801"/>
    <w:rsid w:val="004B7A47"/>
    <w:rsid w:val="004C22D2"/>
    <w:rsid w:val="004C26A0"/>
    <w:rsid w:val="004C37F6"/>
    <w:rsid w:val="004C3B0E"/>
    <w:rsid w:val="004C5091"/>
    <w:rsid w:val="004C53C5"/>
    <w:rsid w:val="004C60F3"/>
    <w:rsid w:val="004D01BE"/>
    <w:rsid w:val="004D0264"/>
    <w:rsid w:val="004D06ED"/>
    <w:rsid w:val="004D1AA1"/>
    <w:rsid w:val="004D2A20"/>
    <w:rsid w:val="004D3B36"/>
    <w:rsid w:val="004D3BF7"/>
    <w:rsid w:val="004D3F16"/>
    <w:rsid w:val="004D4629"/>
    <w:rsid w:val="004D4660"/>
    <w:rsid w:val="004D4EE6"/>
    <w:rsid w:val="004D6253"/>
    <w:rsid w:val="004D6D06"/>
    <w:rsid w:val="004D700E"/>
    <w:rsid w:val="004D70BC"/>
    <w:rsid w:val="004D710F"/>
    <w:rsid w:val="004E2E6B"/>
    <w:rsid w:val="004E3F17"/>
    <w:rsid w:val="004E42D4"/>
    <w:rsid w:val="004E4D82"/>
    <w:rsid w:val="004E54DF"/>
    <w:rsid w:val="004E6636"/>
    <w:rsid w:val="004E77E3"/>
    <w:rsid w:val="004E7906"/>
    <w:rsid w:val="004E7A14"/>
    <w:rsid w:val="004F087A"/>
    <w:rsid w:val="004F1239"/>
    <w:rsid w:val="004F3D52"/>
    <w:rsid w:val="004F50A2"/>
    <w:rsid w:val="004F7276"/>
    <w:rsid w:val="00500182"/>
    <w:rsid w:val="00500535"/>
    <w:rsid w:val="00500C20"/>
    <w:rsid w:val="005022E0"/>
    <w:rsid w:val="00502AF6"/>
    <w:rsid w:val="00503A25"/>
    <w:rsid w:val="00503B9F"/>
    <w:rsid w:val="00503E88"/>
    <w:rsid w:val="00504582"/>
    <w:rsid w:val="00504692"/>
    <w:rsid w:val="00505B5A"/>
    <w:rsid w:val="00506509"/>
    <w:rsid w:val="005067D1"/>
    <w:rsid w:val="00506CCB"/>
    <w:rsid w:val="00506D4A"/>
    <w:rsid w:val="00507001"/>
    <w:rsid w:val="00507213"/>
    <w:rsid w:val="00507405"/>
    <w:rsid w:val="00507F8A"/>
    <w:rsid w:val="005111AE"/>
    <w:rsid w:val="00512866"/>
    <w:rsid w:val="0051292D"/>
    <w:rsid w:val="00513369"/>
    <w:rsid w:val="00515B2E"/>
    <w:rsid w:val="00515D7A"/>
    <w:rsid w:val="00515D96"/>
    <w:rsid w:val="00517FA1"/>
    <w:rsid w:val="0052192D"/>
    <w:rsid w:val="0052275F"/>
    <w:rsid w:val="00522F2E"/>
    <w:rsid w:val="005234EE"/>
    <w:rsid w:val="00524086"/>
    <w:rsid w:val="00524DA0"/>
    <w:rsid w:val="005254D9"/>
    <w:rsid w:val="00525806"/>
    <w:rsid w:val="00530A51"/>
    <w:rsid w:val="00531594"/>
    <w:rsid w:val="00532FBB"/>
    <w:rsid w:val="0053316B"/>
    <w:rsid w:val="00534189"/>
    <w:rsid w:val="00534F00"/>
    <w:rsid w:val="00535E74"/>
    <w:rsid w:val="005379AC"/>
    <w:rsid w:val="00540CBF"/>
    <w:rsid w:val="00541E1C"/>
    <w:rsid w:val="00542BE9"/>
    <w:rsid w:val="00543191"/>
    <w:rsid w:val="00545032"/>
    <w:rsid w:val="0054623E"/>
    <w:rsid w:val="00546AB2"/>
    <w:rsid w:val="0055299E"/>
    <w:rsid w:val="005531FA"/>
    <w:rsid w:val="0055450E"/>
    <w:rsid w:val="00554A9B"/>
    <w:rsid w:val="005554C7"/>
    <w:rsid w:val="005566C4"/>
    <w:rsid w:val="00560DAD"/>
    <w:rsid w:val="005618C6"/>
    <w:rsid w:val="0056473F"/>
    <w:rsid w:val="00564B37"/>
    <w:rsid w:val="0056535B"/>
    <w:rsid w:val="005667D8"/>
    <w:rsid w:val="00567DAA"/>
    <w:rsid w:val="005707E2"/>
    <w:rsid w:val="0057534E"/>
    <w:rsid w:val="00575C83"/>
    <w:rsid w:val="00576008"/>
    <w:rsid w:val="00576640"/>
    <w:rsid w:val="00580348"/>
    <w:rsid w:val="00581348"/>
    <w:rsid w:val="00581CD3"/>
    <w:rsid w:val="0058391C"/>
    <w:rsid w:val="00584251"/>
    <w:rsid w:val="005864D8"/>
    <w:rsid w:val="00586ABA"/>
    <w:rsid w:val="00590E6C"/>
    <w:rsid w:val="00590F11"/>
    <w:rsid w:val="005912CB"/>
    <w:rsid w:val="00592378"/>
    <w:rsid w:val="005960ED"/>
    <w:rsid w:val="005960F5"/>
    <w:rsid w:val="00596131"/>
    <w:rsid w:val="00596187"/>
    <w:rsid w:val="00596D8B"/>
    <w:rsid w:val="005A1420"/>
    <w:rsid w:val="005A2A1D"/>
    <w:rsid w:val="005A3959"/>
    <w:rsid w:val="005A4C22"/>
    <w:rsid w:val="005A6E41"/>
    <w:rsid w:val="005B06EE"/>
    <w:rsid w:val="005B096E"/>
    <w:rsid w:val="005B19F7"/>
    <w:rsid w:val="005B2CC8"/>
    <w:rsid w:val="005B2E28"/>
    <w:rsid w:val="005B3096"/>
    <w:rsid w:val="005B3727"/>
    <w:rsid w:val="005B405D"/>
    <w:rsid w:val="005B4E81"/>
    <w:rsid w:val="005B66FF"/>
    <w:rsid w:val="005C0E21"/>
    <w:rsid w:val="005C167E"/>
    <w:rsid w:val="005C1A2F"/>
    <w:rsid w:val="005C2978"/>
    <w:rsid w:val="005C42B6"/>
    <w:rsid w:val="005C485D"/>
    <w:rsid w:val="005C4887"/>
    <w:rsid w:val="005C49E7"/>
    <w:rsid w:val="005C57BF"/>
    <w:rsid w:val="005C652C"/>
    <w:rsid w:val="005C7E69"/>
    <w:rsid w:val="005D0BC5"/>
    <w:rsid w:val="005D1A98"/>
    <w:rsid w:val="005D25E5"/>
    <w:rsid w:val="005D39CC"/>
    <w:rsid w:val="005D404E"/>
    <w:rsid w:val="005D4CA8"/>
    <w:rsid w:val="005D5917"/>
    <w:rsid w:val="005D5B5B"/>
    <w:rsid w:val="005D5CB4"/>
    <w:rsid w:val="005D67B0"/>
    <w:rsid w:val="005D7746"/>
    <w:rsid w:val="005D78F2"/>
    <w:rsid w:val="005E2199"/>
    <w:rsid w:val="005E2259"/>
    <w:rsid w:val="005E53B4"/>
    <w:rsid w:val="005E5D80"/>
    <w:rsid w:val="005E6426"/>
    <w:rsid w:val="005E696B"/>
    <w:rsid w:val="005E7AAD"/>
    <w:rsid w:val="005E7E2C"/>
    <w:rsid w:val="005F0374"/>
    <w:rsid w:val="005F1606"/>
    <w:rsid w:val="005F22FE"/>
    <w:rsid w:val="005F462B"/>
    <w:rsid w:val="005F50EF"/>
    <w:rsid w:val="005F67CC"/>
    <w:rsid w:val="005F7246"/>
    <w:rsid w:val="005F7597"/>
    <w:rsid w:val="005F78C2"/>
    <w:rsid w:val="0060116E"/>
    <w:rsid w:val="0060160F"/>
    <w:rsid w:val="00602E9D"/>
    <w:rsid w:val="006031A7"/>
    <w:rsid w:val="00603935"/>
    <w:rsid w:val="00603A44"/>
    <w:rsid w:val="00603B52"/>
    <w:rsid w:val="00604F9C"/>
    <w:rsid w:val="00605862"/>
    <w:rsid w:val="00607822"/>
    <w:rsid w:val="00607FF4"/>
    <w:rsid w:val="006105E7"/>
    <w:rsid w:val="006116DB"/>
    <w:rsid w:val="0061179D"/>
    <w:rsid w:val="00613D49"/>
    <w:rsid w:val="0061411D"/>
    <w:rsid w:val="006151B6"/>
    <w:rsid w:val="00616148"/>
    <w:rsid w:val="00616B84"/>
    <w:rsid w:val="006202EF"/>
    <w:rsid w:val="0062143E"/>
    <w:rsid w:val="00623E11"/>
    <w:rsid w:val="0062413B"/>
    <w:rsid w:val="00626031"/>
    <w:rsid w:val="00627138"/>
    <w:rsid w:val="0062766C"/>
    <w:rsid w:val="0063064E"/>
    <w:rsid w:val="00630962"/>
    <w:rsid w:val="006310D5"/>
    <w:rsid w:val="0063182E"/>
    <w:rsid w:val="00631967"/>
    <w:rsid w:val="006325C3"/>
    <w:rsid w:val="00632724"/>
    <w:rsid w:val="00636B63"/>
    <w:rsid w:val="006407E5"/>
    <w:rsid w:val="006410A2"/>
    <w:rsid w:val="00641729"/>
    <w:rsid w:val="00641BC9"/>
    <w:rsid w:val="006441A5"/>
    <w:rsid w:val="006458BB"/>
    <w:rsid w:val="0064607E"/>
    <w:rsid w:val="006464F6"/>
    <w:rsid w:val="00647175"/>
    <w:rsid w:val="00647836"/>
    <w:rsid w:val="006501DC"/>
    <w:rsid w:val="0065481D"/>
    <w:rsid w:val="006555DD"/>
    <w:rsid w:val="00655CAD"/>
    <w:rsid w:val="00656650"/>
    <w:rsid w:val="006568E8"/>
    <w:rsid w:val="00662A3A"/>
    <w:rsid w:val="0066347F"/>
    <w:rsid w:val="006638C2"/>
    <w:rsid w:val="006642EF"/>
    <w:rsid w:val="00664BCB"/>
    <w:rsid w:val="006657D0"/>
    <w:rsid w:val="00665C9E"/>
    <w:rsid w:val="00670BB5"/>
    <w:rsid w:val="00672F0B"/>
    <w:rsid w:val="0067332D"/>
    <w:rsid w:val="0067554B"/>
    <w:rsid w:val="00675B92"/>
    <w:rsid w:val="006808D8"/>
    <w:rsid w:val="00680E04"/>
    <w:rsid w:val="00681896"/>
    <w:rsid w:val="00681BC1"/>
    <w:rsid w:val="00682267"/>
    <w:rsid w:val="006832B7"/>
    <w:rsid w:val="00683559"/>
    <w:rsid w:val="0068430A"/>
    <w:rsid w:val="00684752"/>
    <w:rsid w:val="00684DD7"/>
    <w:rsid w:val="00685FAD"/>
    <w:rsid w:val="006864DB"/>
    <w:rsid w:val="00687C8B"/>
    <w:rsid w:val="00687D61"/>
    <w:rsid w:val="00687EF8"/>
    <w:rsid w:val="00692C33"/>
    <w:rsid w:val="00694466"/>
    <w:rsid w:val="0069616E"/>
    <w:rsid w:val="00697995"/>
    <w:rsid w:val="00697A29"/>
    <w:rsid w:val="006A054C"/>
    <w:rsid w:val="006A08CB"/>
    <w:rsid w:val="006A2225"/>
    <w:rsid w:val="006A26B8"/>
    <w:rsid w:val="006A2BC1"/>
    <w:rsid w:val="006A500F"/>
    <w:rsid w:val="006A5456"/>
    <w:rsid w:val="006A55D7"/>
    <w:rsid w:val="006A5E19"/>
    <w:rsid w:val="006A5F4E"/>
    <w:rsid w:val="006A6590"/>
    <w:rsid w:val="006B03B7"/>
    <w:rsid w:val="006B2583"/>
    <w:rsid w:val="006B43F4"/>
    <w:rsid w:val="006B50A4"/>
    <w:rsid w:val="006B7037"/>
    <w:rsid w:val="006B75A2"/>
    <w:rsid w:val="006B7D57"/>
    <w:rsid w:val="006C0914"/>
    <w:rsid w:val="006C1C93"/>
    <w:rsid w:val="006C2E80"/>
    <w:rsid w:val="006C4308"/>
    <w:rsid w:val="006C49E7"/>
    <w:rsid w:val="006C50FA"/>
    <w:rsid w:val="006C5BEA"/>
    <w:rsid w:val="006C75C4"/>
    <w:rsid w:val="006D0E3F"/>
    <w:rsid w:val="006D3FCB"/>
    <w:rsid w:val="006D62D6"/>
    <w:rsid w:val="006D7013"/>
    <w:rsid w:val="006D70E2"/>
    <w:rsid w:val="006D71C2"/>
    <w:rsid w:val="006E0B72"/>
    <w:rsid w:val="006E12BD"/>
    <w:rsid w:val="006E4805"/>
    <w:rsid w:val="006E4EF1"/>
    <w:rsid w:val="006E7C97"/>
    <w:rsid w:val="006F15DA"/>
    <w:rsid w:val="006F1619"/>
    <w:rsid w:val="006F19FB"/>
    <w:rsid w:val="006F1C87"/>
    <w:rsid w:val="006F25DB"/>
    <w:rsid w:val="006F3F75"/>
    <w:rsid w:val="006F499B"/>
    <w:rsid w:val="006F6685"/>
    <w:rsid w:val="006F7CD8"/>
    <w:rsid w:val="00701584"/>
    <w:rsid w:val="0070158E"/>
    <w:rsid w:val="00702AAA"/>
    <w:rsid w:val="007037EF"/>
    <w:rsid w:val="007051E5"/>
    <w:rsid w:val="0070576B"/>
    <w:rsid w:val="00706050"/>
    <w:rsid w:val="0070645F"/>
    <w:rsid w:val="00706F84"/>
    <w:rsid w:val="0071098F"/>
    <w:rsid w:val="007109C7"/>
    <w:rsid w:val="00711005"/>
    <w:rsid w:val="007147FE"/>
    <w:rsid w:val="00714A78"/>
    <w:rsid w:val="00714A9F"/>
    <w:rsid w:val="0071610C"/>
    <w:rsid w:val="00717D31"/>
    <w:rsid w:val="00720BA5"/>
    <w:rsid w:val="00724B37"/>
    <w:rsid w:val="007254AF"/>
    <w:rsid w:val="0072573F"/>
    <w:rsid w:val="00730CD7"/>
    <w:rsid w:val="00730F40"/>
    <w:rsid w:val="007328C7"/>
    <w:rsid w:val="007355BE"/>
    <w:rsid w:val="00736ECF"/>
    <w:rsid w:val="00741CAD"/>
    <w:rsid w:val="00743A5C"/>
    <w:rsid w:val="0074454E"/>
    <w:rsid w:val="00745032"/>
    <w:rsid w:val="007467C6"/>
    <w:rsid w:val="00747CE1"/>
    <w:rsid w:val="00750129"/>
    <w:rsid w:val="007511E7"/>
    <w:rsid w:val="00751665"/>
    <w:rsid w:val="00754601"/>
    <w:rsid w:val="007563C2"/>
    <w:rsid w:val="0075691D"/>
    <w:rsid w:val="00757EB5"/>
    <w:rsid w:val="007601FA"/>
    <w:rsid w:val="00760788"/>
    <w:rsid w:val="007608A4"/>
    <w:rsid w:val="00760E9D"/>
    <w:rsid w:val="00760F9B"/>
    <w:rsid w:val="00761873"/>
    <w:rsid w:val="00761E6B"/>
    <w:rsid w:val="00762930"/>
    <w:rsid w:val="00762A76"/>
    <w:rsid w:val="0076400F"/>
    <w:rsid w:val="0076474B"/>
    <w:rsid w:val="007660DA"/>
    <w:rsid w:val="00766BA3"/>
    <w:rsid w:val="00766D24"/>
    <w:rsid w:val="00770AA9"/>
    <w:rsid w:val="00770FEA"/>
    <w:rsid w:val="00772565"/>
    <w:rsid w:val="00772CFE"/>
    <w:rsid w:val="00772F97"/>
    <w:rsid w:val="00773A66"/>
    <w:rsid w:val="00774B91"/>
    <w:rsid w:val="007753B6"/>
    <w:rsid w:val="007769EC"/>
    <w:rsid w:val="00776F93"/>
    <w:rsid w:val="0078112D"/>
    <w:rsid w:val="00781D94"/>
    <w:rsid w:val="007823A1"/>
    <w:rsid w:val="007836E8"/>
    <w:rsid w:val="00785113"/>
    <w:rsid w:val="007867F8"/>
    <w:rsid w:val="007869F6"/>
    <w:rsid w:val="00787895"/>
    <w:rsid w:val="0079048A"/>
    <w:rsid w:val="00793301"/>
    <w:rsid w:val="00793766"/>
    <w:rsid w:val="00794759"/>
    <w:rsid w:val="0079493E"/>
    <w:rsid w:val="0079716D"/>
    <w:rsid w:val="00797967"/>
    <w:rsid w:val="007A0C9A"/>
    <w:rsid w:val="007A13FC"/>
    <w:rsid w:val="007A29A9"/>
    <w:rsid w:val="007A2EE8"/>
    <w:rsid w:val="007A46F5"/>
    <w:rsid w:val="007A5186"/>
    <w:rsid w:val="007A75DC"/>
    <w:rsid w:val="007A7C86"/>
    <w:rsid w:val="007A7FA3"/>
    <w:rsid w:val="007B0FB5"/>
    <w:rsid w:val="007B1C7E"/>
    <w:rsid w:val="007B44DC"/>
    <w:rsid w:val="007B4FFB"/>
    <w:rsid w:val="007B511C"/>
    <w:rsid w:val="007B5C3F"/>
    <w:rsid w:val="007B641B"/>
    <w:rsid w:val="007B6A08"/>
    <w:rsid w:val="007B7F70"/>
    <w:rsid w:val="007C1C57"/>
    <w:rsid w:val="007C20AB"/>
    <w:rsid w:val="007C2BBB"/>
    <w:rsid w:val="007C4B42"/>
    <w:rsid w:val="007C580B"/>
    <w:rsid w:val="007C6772"/>
    <w:rsid w:val="007C70E2"/>
    <w:rsid w:val="007C79FF"/>
    <w:rsid w:val="007C7F9F"/>
    <w:rsid w:val="007D0778"/>
    <w:rsid w:val="007D095A"/>
    <w:rsid w:val="007D1081"/>
    <w:rsid w:val="007D12F8"/>
    <w:rsid w:val="007D2635"/>
    <w:rsid w:val="007D286C"/>
    <w:rsid w:val="007D2A9A"/>
    <w:rsid w:val="007D5426"/>
    <w:rsid w:val="007D7FF7"/>
    <w:rsid w:val="007E0408"/>
    <w:rsid w:val="007E1F6C"/>
    <w:rsid w:val="007E346C"/>
    <w:rsid w:val="007E3DBC"/>
    <w:rsid w:val="007E4438"/>
    <w:rsid w:val="007E47C1"/>
    <w:rsid w:val="007E49C3"/>
    <w:rsid w:val="007E6ED0"/>
    <w:rsid w:val="007F113D"/>
    <w:rsid w:val="007F1700"/>
    <w:rsid w:val="007F1876"/>
    <w:rsid w:val="007F2164"/>
    <w:rsid w:val="007F245D"/>
    <w:rsid w:val="007F2748"/>
    <w:rsid w:val="007F6801"/>
    <w:rsid w:val="007F6DB3"/>
    <w:rsid w:val="007F72E3"/>
    <w:rsid w:val="00800748"/>
    <w:rsid w:val="00800803"/>
    <w:rsid w:val="00800BC0"/>
    <w:rsid w:val="00802149"/>
    <w:rsid w:val="00804731"/>
    <w:rsid w:val="00804CAF"/>
    <w:rsid w:val="00805278"/>
    <w:rsid w:val="00805665"/>
    <w:rsid w:val="00805F16"/>
    <w:rsid w:val="00810DDE"/>
    <w:rsid w:val="00810FB0"/>
    <w:rsid w:val="00814C87"/>
    <w:rsid w:val="00820596"/>
    <w:rsid w:val="00821747"/>
    <w:rsid w:val="008220CC"/>
    <w:rsid w:val="00822270"/>
    <w:rsid w:val="008237CA"/>
    <w:rsid w:val="00824A3A"/>
    <w:rsid w:val="008300A2"/>
    <w:rsid w:val="00830C24"/>
    <w:rsid w:val="00831DF1"/>
    <w:rsid w:val="00832270"/>
    <w:rsid w:val="00832A10"/>
    <w:rsid w:val="008345B1"/>
    <w:rsid w:val="008376D3"/>
    <w:rsid w:val="00837FC3"/>
    <w:rsid w:val="008400C5"/>
    <w:rsid w:val="00840545"/>
    <w:rsid w:val="008413C6"/>
    <w:rsid w:val="00841F17"/>
    <w:rsid w:val="00841F23"/>
    <w:rsid w:val="008425E5"/>
    <w:rsid w:val="00842F8E"/>
    <w:rsid w:val="008431D3"/>
    <w:rsid w:val="00843D83"/>
    <w:rsid w:val="0084571B"/>
    <w:rsid w:val="0085144F"/>
    <w:rsid w:val="00851629"/>
    <w:rsid w:val="008520DE"/>
    <w:rsid w:val="008534E1"/>
    <w:rsid w:val="00853E91"/>
    <w:rsid w:val="008540EB"/>
    <w:rsid w:val="00854511"/>
    <w:rsid w:val="00855A71"/>
    <w:rsid w:val="008564EA"/>
    <w:rsid w:val="00856CB7"/>
    <w:rsid w:val="008573F7"/>
    <w:rsid w:val="00857B5A"/>
    <w:rsid w:val="00861992"/>
    <w:rsid w:val="00861BC7"/>
    <w:rsid w:val="00861D1E"/>
    <w:rsid w:val="00862127"/>
    <w:rsid w:val="00864D75"/>
    <w:rsid w:val="00866A2E"/>
    <w:rsid w:val="00866A8D"/>
    <w:rsid w:val="00866B16"/>
    <w:rsid w:val="00866C91"/>
    <w:rsid w:val="00871617"/>
    <w:rsid w:val="008719AE"/>
    <w:rsid w:val="00871DCD"/>
    <w:rsid w:val="0087387F"/>
    <w:rsid w:val="00873D34"/>
    <w:rsid w:val="00874D5A"/>
    <w:rsid w:val="00875B5A"/>
    <w:rsid w:val="00876467"/>
    <w:rsid w:val="00876696"/>
    <w:rsid w:val="00877778"/>
    <w:rsid w:val="008808AD"/>
    <w:rsid w:val="00881D5B"/>
    <w:rsid w:val="0088406E"/>
    <w:rsid w:val="00884F15"/>
    <w:rsid w:val="00886D53"/>
    <w:rsid w:val="008871E1"/>
    <w:rsid w:val="0089091C"/>
    <w:rsid w:val="0089154D"/>
    <w:rsid w:val="00893D96"/>
    <w:rsid w:val="00894420"/>
    <w:rsid w:val="00894A44"/>
    <w:rsid w:val="00895427"/>
    <w:rsid w:val="00895F12"/>
    <w:rsid w:val="008962F6"/>
    <w:rsid w:val="00897E83"/>
    <w:rsid w:val="008A00A0"/>
    <w:rsid w:val="008A03EC"/>
    <w:rsid w:val="008A09C9"/>
    <w:rsid w:val="008A148F"/>
    <w:rsid w:val="008A3114"/>
    <w:rsid w:val="008A372E"/>
    <w:rsid w:val="008A3EF3"/>
    <w:rsid w:val="008B3446"/>
    <w:rsid w:val="008B3C0E"/>
    <w:rsid w:val="008B454F"/>
    <w:rsid w:val="008B522A"/>
    <w:rsid w:val="008B617E"/>
    <w:rsid w:val="008B6AF4"/>
    <w:rsid w:val="008B6E15"/>
    <w:rsid w:val="008B76CF"/>
    <w:rsid w:val="008C0E99"/>
    <w:rsid w:val="008C4232"/>
    <w:rsid w:val="008C4893"/>
    <w:rsid w:val="008C4C98"/>
    <w:rsid w:val="008C69D4"/>
    <w:rsid w:val="008D0086"/>
    <w:rsid w:val="008D18F5"/>
    <w:rsid w:val="008D1D88"/>
    <w:rsid w:val="008D3133"/>
    <w:rsid w:val="008D34AB"/>
    <w:rsid w:val="008D36ED"/>
    <w:rsid w:val="008D371B"/>
    <w:rsid w:val="008D3E3B"/>
    <w:rsid w:val="008D41E4"/>
    <w:rsid w:val="008E0CB5"/>
    <w:rsid w:val="008E1BC6"/>
    <w:rsid w:val="008E1D39"/>
    <w:rsid w:val="008E3617"/>
    <w:rsid w:val="008E479B"/>
    <w:rsid w:val="008E6539"/>
    <w:rsid w:val="008E6738"/>
    <w:rsid w:val="008F0D54"/>
    <w:rsid w:val="008F1F5D"/>
    <w:rsid w:val="008F23EB"/>
    <w:rsid w:val="008F2793"/>
    <w:rsid w:val="008F63DD"/>
    <w:rsid w:val="008F69C2"/>
    <w:rsid w:val="00900FF9"/>
    <w:rsid w:val="0090235E"/>
    <w:rsid w:val="00902BBC"/>
    <w:rsid w:val="00902E9A"/>
    <w:rsid w:val="00903214"/>
    <w:rsid w:val="00904BD1"/>
    <w:rsid w:val="009054D7"/>
    <w:rsid w:val="009066FC"/>
    <w:rsid w:val="00907940"/>
    <w:rsid w:val="0091102F"/>
    <w:rsid w:val="00911E76"/>
    <w:rsid w:val="00914997"/>
    <w:rsid w:val="00915949"/>
    <w:rsid w:val="009167FC"/>
    <w:rsid w:val="0091781C"/>
    <w:rsid w:val="00920123"/>
    <w:rsid w:val="0092082B"/>
    <w:rsid w:val="009239FE"/>
    <w:rsid w:val="00924DBE"/>
    <w:rsid w:val="009253C9"/>
    <w:rsid w:val="0092562C"/>
    <w:rsid w:val="009256BA"/>
    <w:rsid w:val="00925B7F"/>
    <w:rsid w:val="00926354"/>
    <w:rsid w:val="0092785E"/>
    <w:rsid w:val="009304AB"/>
    <w:rsid w:val="0093068B"/>
    <w:rsid w:val="009309BC"/>
    <w:rsid w:val="00931D17"/>
    <w:rsid w:val="00932720"/>
    <w:rsid w:val="00932A96"/>
    <w:rsid w:val="00934291"/>
    <w:rsid w:val="00934B56"/>
    <w:rsid w:val="009352F1"/>
    <w:rsid w:val="00936583"/>
    <w:rsid w:val="00936D4F"/>
    <w:rsid w:val="00937196"/>
    <w:rsid w:val="00941D70"/>
    <w:rsid w:val="00943295"/>
    <w:rsid w:val="00943913"/>
    <w:rsid w:val="00945B7E"/>
    <w:rsid w:val="00946E7A"/>
    <w:rsid w:val="00950A5C"/>
    <w:rsid w:val="00950E93"/>
    <w:rsid w:val="0095228F"/>
    <w:rsid w:val="00952D84"/>
    <w:rsid w:val="0095309A"/>
    <w:rsid w:val="00953729"/>
    <w:rsid w:val="00953BD3"/>
    <w:rsid w:val="009578E5"/>
    <w:rsid w:val="00957A5F"/>
    <w:rsid w:val="00957E7F"/>
    <w:rsid w:val="009605C1"/>
    <w:rsid w:val="00960B44"/>
    <w:rsid w:val="0096110F"/>
    <w:rsid w:val="00961A71"/>
    <w:rsid w:val="00961AE9"/>
    <w:rsid w:val="009625BF"/>
    <w:rsid w:val="00963794"/>
    <w:rsid w:val="009637B7"/>
    <w:rsid w:val="00963AA5"/>
    <w:rsid w:val="00964077"/>
    <w:rsid w:val="0096421F"/>
    <w:rsid w:val="00966054"/>
    <w:rsid w:val="00966774"/>
    <w:rsid w:val="0096754B"/>
    <w:rsid w:val="0097023C"/>
    <w:rsid w:val="009703AF"/>
    <w:rsid w:val="0097094A"/>
    <w:rsid w:val="00972882"/>
    <w:rsid w:val="009736DE"/>
    <w:rsid w:val="0097496E"/>
    <w:rsid w:val="00974C63"/>
    <w:rsid w:val="009757ED"/>
    <w:rsid w:val="00975F80"/>
    <w:rsid w:val="00976792"/>
    <w:rsid w:val="009778A2"/>
    <w:rsid w:val="00980596"/>
    <w:rsid w:val="00981144"/>
    <w:rsid w:val="00984AF6"/>
    <w:rsid w:val="00986333"/>
    <w:rsid w:val="009864B2"/>
    <w:rsid w:val="009868DD"/>
    <w:rsid w:val="00986C59"/>
    <w:rsid w:val="00987470"/>
    <w:rsid w:val="00990DB0"/>
    <w:rsid w:val="009931BC"/>
    <w:rsid w:val="009938F4"/>
    <w:rsid w:val="00995F27"/>
    <w:rsid w:val="009966EF"/>
    <w:rsid w:val="00997051"/>
    <w:rsid w:val="00997687"/>
    <w:rsid w:val="009A2000"/>
    <w:rsid w:val="009B0207"/>
    <w:rsid w:val="009B18DD"/>
    <w:rsid w:val="009B1BEF"/>
    <w:rsid w:val="009B30F3"/>
    <w:rsid w:val="009B334E"/>
    <w:rsid w:val="009B39B8"/>
    <w:rsid w:val="009B43D6"/>
    <w:rsid w:val="009B6EE2"/>
    <w:rsid w:val="009C0004"/>
    <w:rsid w:val="009C01A7"/>
    <w:rsid w:val="009C0CA1"/>
    <w:rsid w:val="009C164A"/>
    <w:rsid w:val="009C1679"/>
    <w:rsid w:val="009C34C7"/>
    <w:rsid w:val="009C3FB8"/>
    <w:rsid w:val="009C4580"/>
    <w:rsid w:val="009C4878"/>
    <w:rsid w:val="009C5BFC"/>
    <w:rsid w:val="009C6468"/>
    <w:rsid w:val="009C652E"/>
    <w:rsid w:val="009C666C"/>
    <w:rsid w:val="009D0274"/>
    <w:rsid w:val="009D18CA"/>
    <w:rsid w:val="009D1D1E"/>
    <w:rsid w:val="009D29CE"/>
    <w:rsid w:val="009D30A0"/>
    <w:rsid w:val="009D3F5F"/>
    <w:rsid w:val="009D4567"/>
    <w:rsid w:val="009D4C75"/>
    <w:rsid w:val="009D5F80"/>
    <w:rsid w:val="009D71CA"/>
    <w:rsid w:val="009D73B0"/>
    <w:rsid w:val="009D7958"/>
    <w:rsid w:val="009E09FE"/>
    <w:rsid w:val="009E2A1E"/>
    <w:rsid w:val="009E302E"/>
    <w:rsid w:val="009E3A4C"/>
    <w:rsid w:val="009E3A53"/>
    <w:rsid w:val="009E3DC5"/>
    <w:rsid w:val="009E529B"/>
    <w:rsid w:val="009F0EA4"/>
    <w:rsid w:val="009F0FB9"/>
    <w:rsid w:val="009F13B2"/>
    <w:rsid w:val="009F1BDB"/>
    <w:rsid w:val="009F2D5F"/>
    <w:rsid w:val="009F3245"/>
    <w:rsid w:val="009F333F"/>
    <w:rsid w:val="009F4901"/>
    <w:rsid w:val="009F58A1"/>
    <w:rsid w:val="009F5BF8"/>
    <w:rsid w:val="009F5C91"/>
    <w:rsid w:val="009F5CC8"/>
    <w:rsid w:val="009F5E06"/>
    <w:rsid w:val="009F6256"/>
    <w:rsid w:val="009F6332"/>
    <w:rsid w:val="009F6D74"/>
    <w:rsid w:val="00A016B8"/>
    <w:rsid w:val="00A02E29"/>
    <w:rsid w:val="00A0452F"/>
    <w:rsid w:val="00A0485D"/>
    <w:rsid w:val="00A0701E"/>
    <w:rsid w:val="00A07555"/>
    <w:rsid w:val="00A112C8"/>
    <w:rsid w:val="00A11C83"/>
    <w:rsid w:val="00A12873"/>
    <w:rsid w:val="00A1307A"/>
    <w:rsid w:val="00A13370"/>
    <w:rsid w:val="00A14BFD"/>
    <w:rsid w:val="00A15EBD"/>
    <w:rsid w:val="00A17153"/>
    <w:rsid w:val="00A17232"/>
    <w:rsid w:val="00A178EF"/>
    <w:rsid w:val="00A2372F"/>
    <w:rsid w:val="00A23D58"/>
    <w:rsid w:val="00A24644"/>
    <w:rsid w:val="00A26738"/>
    <w:rsid w:val="00A26904"/>
    <w:rsid w:val="00A27C8B"/>
    <w:rsid w:val="00A27CD0"/>
    <w:rsid w:val="00A30008"/>
    <w:rsid w:val="00A30D2E"/>
    <w:rsid w:val="00A3127D"/>
    <w:rsid w:val="00A320F8"/>
    <w:rsid w:val="00A33066"/>
    <w:rsid w:val="00A33576"/>
    <w:rsid w:val="00A33A36"/>
    <w:rsid w:val="00A34BC9"/>
    <w:rsid w:val="00A35258"/>
    <w:rsid w:val="00A37FA5"/>
    <w:rsid w:val="00A40099"/>
    <w:rsid w:val="00A401CA"/>
    <w:rsid w:val="00A40F48"/>
    <w:rsid w:val="00A41609"/>
    <w:rsid w:val="00A41667"/>
    <w:rsid w:val="00A418EF"/>
    <w:rsid w:val="00A435F2"/>
    <w:rsid w:val="00A44D6A"/>
    <w:rsid w:val="00A46A08"/>
    <w:rsid w:val="00A471DF"/>
    <w:rsid w:val="00A50588"/>
    <w:rsid w:val="00A513C7"/>
    <w:rsid w:val="00A52BB9"/>
    <w:rsid w:val="00A55F2C"/>
    <w:rsid w:val="00A566A6"/>
    <w:rsid w:val="00A60852"/>
    <w:rsid w:val="00A60B55"/>
    <w:rsid w:val="00A6294D"/>
    <w:rsid w:val="00A63EE5"/>
    <w:rsid w:val="00A6505C"/>
    <w:rsid w:val="00A6522B"/>
    <w:rsid w:val="00A66260"/>
    <w:rsid w:val="00A663C8"/>
    <w:rsid w:val="00A6655E"/>
    <w:rsid w:val="00A67EC8"/>
    <w:rsid w:val="00A70807"/>
    <w:rsid w:val="00A7144D"/>
    <w:rsid w:val="00A744C9"/>
    <w:rsid w:val="00A74E68"/>
    <w:rsid w:val="00A76255"/>
    <w:rsid w:val="00A80C28"/>
    <w:rsid w:val="00A80E1D"/>
    <w:rsid w:val="00A83B4F"/>
    <w:rsid w:val="00A83ED7"/>
    <w:rsid w:val="00A84055"/>
    <w:rsid w:val="00A85AFC"/>
    <w:rsid w:val="00A8631C"/>
    <w:rsid w:val="00A86AE4"/>
    <w:rsid w:val="00A86B76"/>
    <w:rsid w:val="00A86EAA"/>
    <w:rsid w:val="00A92047"/>
    <w:rsid w:val="00A928AB"/>
    <w:rsid w:val="00A92A3D"/>
    <w:rsid w:val="00A972C2"/>
    <w:rsid w:val="00A97DFC"/>
    <w:rsid w:val="00AA3E23"/>
    <w:rsid w:val="00AA57D2"/>
    <w:rsid w:val="00AB027F"/>
    <w:rsid w:val="00AB0894"/>
    <w:rsid w:val="00AB22CB"/>
    <w:rsid w:val="00AB2B1D"/>
    <w:rsid w:val="00AB2FFE"/>
    <w:rsid w:val="00AB554D"/>
    <w:rsid w:val="00AB6089"/>
    <w:rsid w:val="00AB617C"/>
    <w:rsid w:val="00AB7B5A"/>
    <w:rsid w:val="00AC192B"/>
    <w:rsid w:val="00AC1BD2"/>
    <w:rsid w:val="00AC52B0"/>
    <w:rsid w:val="00AC608B"/>
    <w:rsid w:val="00AC6311"/>
    <w:rsid w:val="00AC6BA0"/>
    <w:rsid w:val="00AC723E"/>
    <w:rsid w:val="00AD76D2"/>
    <w:rsid w:val="00AD7A13"/>
    <w:rsid w:val="00AE212D"/>
    <w:rsid w:val="00AE2A4A"/>
    <w:rsid w:val="00AE3EC6"/>
    <w:rsid w:val="00AE60FE"/>
    <w:rsid w:val="00AE63D8"/>
    <w:rsid w:val="00AE7A24"/>
    <w:rsid w:val="00AE7D2A"/>
    <w:rsid w:val="00AF0E61"/>
    <w:rsid w:val="00AF3C0B"/>
    <w:rsid w:val="00AF47EF"/>
    <w:rsid w:val="00AF4890"/>
    <w:rsid w:val="00AF4F24"/>
    <w:rsid w:val="00AF50F8"/>
    <w:rsid w:val="00AF5985"/>
    <w:rsid w:val="00AF648F"/>
    <w:rsid w:val="00B00663"/>
    <w:rsid w:val="00B00C14"/>
    <w:rsid w:val="00B02E38"/>
    <w:rsid w:val="00B0355F"/>
    <w:rsid w:val="00B03789"/>
    <w:rsid w:val="00B05A28"/>
    <w:rsid w:val="00B0789F"/>
    <w:rsid w:val="00B10EBE"/>
    <w:rsid w:val="00B11C04"/>
    <w:rsid w:val="00B12EDA"/>
    <w:rsid w:val="00B13C02"/>
    <w:rsid w:val="00B14C66"/>
    <w:rsid w:val="00B16010"/>
    <w:rsid w:val="00B16742"/>
    <w:rsid w:val="00B16C20"/>
    <w:rsid w:val="00B17F85"/>
    <w:rsid w:val="00B21FC4"/>
    <w:rsid w:val="00B22541"/>
    <w:rsid w:val="00B2359A"/>
    <w:rsid w:val="00B239A4"/>
    <w:rsid w:val="00B26637"/>
    <w:rsid w:val="00B31E5F"/>
    <w:rsid w:val="00B32AB9"/>
    <w:rsid w:val="00B33BF4"/>
    <w:rsid w:val="00B34619"/>
    <w:rsid w:val="00B3642E"/>
    <w:rsid w:val="00B371A5"/>
    <w:rsid w:val="00B37455"/>
    <w:rsid w:val="00B37A3B"/>
    <w:rsid w:val="00B40557"/>
    <w:rsid w:val="00B41DC7"/>
    <w:rsid w:val="00B42740"/>
    <w:rsid w:val="00B42B35"/>
    <w:rsid w:val="00B43171"/>
    <w:rsid w:val="00B45688"/>
    <w:rsid w:val="00B458FC"/>
    <w:rsid w:val="00B45C5C"/>
    <w:rsid w:val="00B50F3A"/>
    <w:rsid w:val="00B51E75"/>
    <w:rsid w:val="00B52310"/>
    <w:rsid w:val="00B52793"/>
    <w:rsid w:val="00B5290D"/>
    <w:rsid w:val="00B54741"/>
    <w:rsid w:val="00B5590E"/>
    <w:rsid w:val="00B55978"/>
    <w:rsid w:val="00B6237B"/>
    <w:rsid w:val="00B6255F"/>
    <w:rsid w:val="00B63795"/>
    <w:rsid w:val="00B637B8"/>
    <w:rsid w:val="00B65816"/>
    <w:rsid w:val="00B66B70"/>
    <w:rsid w:val="00B66D34"/>
    <w:rsid w:val="00B7055B"/>
    <w:rsid w:val="00B70918"/>
    <w:rsid w:val="00B721E3"/>
    <w:rsid w:val="00B72DB6"/>
    <w:rsid w:val="00B74378"/>
    <w:rsid w:val="00B7505C"/>
    <w:rsid w:val="00B75332"/>
    <w:rsid w:val="00B77A6C"/>
    <w:rsid w:val="00B80318"/>
    <w:rsid w:val="00B8210A"/>
    <w:rsid w:val="00B82C8A"/>
    <w:rsid w:val="00B82E51"/>
    <w:rsid w:val="00B8362E"/>
    <w:rsid w:val="00B83BCF"/>
    <w:rsid w:val="00B85070"/>
    <w:rsid w:val="00B85192"/>
    <w:rsid w:val="00B91691"/>
    <w:rsid w:val="00B91894"/>
    <w:rsid w:val="00B91CBD"/>
    <w:rsid w:val="00B931F3"/>
    <w:rsid w:val="00B942F6"/>
    <w:rsid w:val="00B9489B"/>
    <w:rsid w:val="00B94BF7"/>
    <w:rsid w:val="00B95679"/>
    <w:rsid w:val="00B95B20"/>
    <w:rsid w:val="00B9696D"/>
    <w:rsid w:val="00B97312"/>
    <w:rsid w:val="00BA1560"/>
    <w:rsid w:val="00BA1776"/>
    <w:rsid w:val="00BA26FF"/>
    <w:rsid w:val="00BA2C62"/>
    <w:rsid w:val="00BA4064"/>
    <w:rsid w:val="00BA59CD"/>
    <w:rsid w:val="00BA7D45"/>
    <w:rsid w:val="00BB07B1"/>
    <w:rsid w:val="00BB1103"/>
    <w:rsid w:val="00BB1D48"/>
    <w:rsid w:val="00BB2388"/>
    <w:rsid w:val="00BB313B"/>
    <w:rsid w:val="00BB315B"/>
    <w:rsid w:val="00BB571E"/>
    <w:rsid w:val="00BB6852"/>
    <w:rsid w:val="00BB70CA"/>
    <w:rsid w:val="00BB719E"/>
    <w:rsid w:val="00BB7CC6"/>
    <w:rsid w:val="00BC08B4"/>
    <w:rsid w:val="00BC1BAD"/>
    <w:rsid w:val="00BC2670"/>
    <w:rsid w:val="00BC573F"/>
    <w:rsid w:val="00BC5907"/>
    <w:rsid w:val="00BC620B"/>
    <w:rsid w:val="00BC69BC"/>
    <w:rsid w:val="00BC7EE2"/>
    <w:rsid w:val="00BD007F"/>
    <w:rsid w:val="00BD041C"/>
    <w:rsid w:val="00BD04F9"/>
    <w:rsid w:val="00BD1000"/>
    <w:rsid w:val="00BD19A8"/>
    <w:rsid w:val="00BD5854"/>
    <w:rsid w:val="00BD5A9D"/>
    <w:rsid w:val="00BD6CBC"/>
    <w:rsid w:val="00BD6F5E"/>
    <w:rsid w:val="00BE1E78"/>
    <w:rsid w:val="00BE225B"/>
    <w:rsid w:val="00BE2E0C"/>
    <w:rsid w:val="00BE38E7"/>
    <w:rsid w:val="00BE3D32"/>
    <w:rsid w:val="00BE476F"/>
    <w:rsid w:val="00BE4866"/>
    <w:rsid w:val="00BE55F3"/>
    <w:rsid w:val="00BE727C"/>
    <w:rsid w:val="00BF00E2"/>
    <w:rsid w:val="00BF19C0"/>
    <w:rsid w:val="00BF2CE5"/>
    <w:rsid w:val="00BF3DC9"/>
    <w:rsid w:val="00BF6E2F"/>
    <w:rsid w:val="00C019F9"/>
    <w:rsid w:val="00C01C42"/>
    <w:rsid w:val="00C03454"/>
    <w:rsid w:val="00C047EE"/>
    <w:rsid w:val="00C05464"/>
    <w:rsid w:val="00C05F09"/>
    <w:rsid w:val="00C06007"/>
    <w:rsid w:val="00C067F7"/>
    <w:rsid w:val="00C07DEA"/>
    <w:rsid w:val="00C10339"/>
    <w:rsid w:val="00C103E0"/>
    <w:rsid w:val="00C11764"/>
    <w:rsid w:val="00C121C3"/>
    <w:rsid w:val="00C121FB"/>
    <w:rsid w:val="00C12DF0"/>
    <w:rsid w:val="00C13A46"/>
    <w:rsid w:val="00C15275"/>
    <w:rsid w:val="00C157E3"/>
    <w:rsid w:val="00C1766E"/>
    <w:rsid w:val="00C20C37"/>
    <w:rsid w:val="00C22E98"/>
    <w:rsid w:val="00C23E6C"/>
    <w:rsid w:val="00C240C2"/>
    <w:rsid w:val="00C245F6"/>
    <w:rsid w:val="00C24EF8"/>
    <w:rsid w:val="00C25095"/>
    <w:rsid w:val="00C250DF"/>
    <w:rsid w:val="00C25ABE"/>
    <w:rsid w:val="00C25D2A"/>
    <w:rsid w:val="00C26278"/>
    <w:rsid w:val="00C31D39"/>
    <w:rsid w:val="00C32186"/>
    <w:rsid w:val="00C34298"/>
    <w:rsid w:val="00C349FA"/>
    <w:rsid w:val="00C35915"/>
    <w:rsid w:val="00C37740"/>
    <w:rsid w:val="00C378BD"/>
    <w:rsid w:val="00C37C5C"/>
    <w:rsid w:val="00C40D7D"/>
    <w:rsid w:val="00C414EA"/>
    <w:rsid w:val="00C42248"/>
    <w:rsid w:val="00C458B7"/>
    <w:rsid w:val="00C465F1"/>
    <w:rsid w:val="00C46E74"/>
    <w:rsid w:val="00C47CFB"/>
    <w:rsid w:val="00C5113B"/>
    <w:rsid w:val="00C515AB"/>
    <w:rsid w:val="00C51AED"/>
    <w:rsid w:val="00C5313D"/>
    <w:rsid w:val="00C531F5"/>
    <w:rsid w:val="00C5646E"/>
    <w:rsid w:val="00C56798"/>
    <w:rsid w:val="00C567F9"/>
    <w:rsid w:val="00C5737F"/>
    <w:rsid w:val="00C576C9"/>
    <w:rsid w:val="00C62963"/>
    <w:rsid w:val="00C63D76"/>
    <w:rsid w:val="00C6624A"/>
    <w:rsid w:val="00C666B8"/>
    <w:rsid w:val="00C66C64"/>
    <w:rsid w:val="00C719D0"/>
    <w:rsid w:val="00C72934"/>
    <w:rsid w:val="00C7293A"/>
    <w:rsid w:val="00C739EB"/>
    <w:rsid w:val="00C75090"/>
    <w:rsid w:val="00C765B4"/>
    <w:rsid w:val="00C76913"/>
    <w:rsid w:val="00C77A7E"/>
    <w:rsid w:val="00C80D4C"/>
    <w:rsid w:val="00C836B6"/>
    <w:rsid w:val="00C908FD"/>
    <w:rsid w:val="00C91CB4"/>
    <w:rsid w:val="00C91DB4"/>
    <w:rsid w:val="00C94AD5"/>
    <w:rsid w:val="00C96A11"/>
    <w:rsid w:val="00C96B0B"/>
    <w:rsid w:val="00C971CD"/>
    <w:rsid w:val="00CA1898"/>
    <w:rsid w:val="00CA2760"/>
    <w:rsid w:val="00CA28EF"/>
    <w:rsid w:val="00CA5042"/>
    <w:rsid w:val="00CA59D3"/>
    <w:rsid w:val="00CA5EF1"/>
    <w:rsid w:val="00CA6383"/>
    <w:rsid w:val="00CA6728"/>
    <w:rsid w:val="00CA7DA4"/>
    <w:rsid w:val="00CB1D32"/>
    <w:rsid w:val="00CB49C2"/>
    <w:rsid w:val="00CB4CDE"/>
    <w:rsid w:val="00CB574B"/>
    <w:rsid w:val="00CB5972"/>
    <w:rsid w:val="00CB637F"/>
    <w:rsid w:val="00CC0ED0"/>
    <w:rsid w:val="00CC29C8"/>
    <w:rsid w:val="00CC419E"/>
    <w:rsid w:val="00CD29DD"/>
    <w:rsid w:val="00CD437D"/>
    <w:rsid w:val="00CD68EE"/>
    <w:rsid w:val="00CE0391"/>
    <w:rsid w:val="00CE0B59"/>
    <w:rsid w:val="00CE1F08"/>
    <w:rsid w:val="00CE254E"/>
    <w:rsid w:val="00CE365A"/>
    <w:rsid w:val="00CE3680"/>
    <w:rsid w:val="00CE3740"/>
    <w:rsid w:val="00CE4210"/>
    <w:rsid w:val="00CE44EB"/>
    <w:rsid w:val="00CE4F19"/>
    <w:rsid w:val="00CE6431"/>
    <w:rsid w:val="00CF0A48"/>
    <w:rsid w:val="00CF125C"/>
    <w:rsid w:val="00CF1D4C"/>
    <w:rsid w:val="00CF4447"/>
    <w:rsid w:val="00CF49B4"/>
    <w:rsid w:val="00CF65AE"/>
    <w:rsid w:val="00CF6880"/>
    <w:rsid w:val="00CF718D"/>
    <w:rsid w:val="00CF7FB9"/>
    <w:rsid w:val="00D00D35"/>
    <w:rsid w:val="00D00EE9"/>
    <w:rsid w:val="00D0124F"/>
    <w:rsid w:val="00D01ADA"/>
    <w:rsid w:val="00D020CF"/>
    <w:rsid w:val="00D0285B"/>
    <w:rsid w:val="00D02986"/>
    <w:rsid w:val="00D02F28"/>
    <w:rsid w:val="00D034BB"/>
    <w:rsid w:val="00D03CA3"/>
    <w:rsid w:val="00D03CD7"/>
    <w:rsid w:val="00D04002"/>
    <w:rsid w:val="00D05577"/>
    <w:rsid w:val="00D06170"/>
    <w:rsid w:val="00D11457"/>
    <w:rsid w:val="00D1281E"/>
    <w:rsid w:val="00D1324E"/>
    <w:rsid w:val="00D13853"/>
    <w:rsid w:val="00D15997"/>
    <w:rsid w:val="00D16110"/>
    <w:rsid w:val="00D16386"/>
    <w:rsid w:val="00D17B87"/>
    <w:rsid w:val="00D21048"/>
    <w:rsid w:val="00D22730"/>
    <w:rsid w:val="00D23170"/>
    <w:rsid w:val="00D23C7E"/>
    <w:rsid w:val="00D25784"/>
    <w:rsid w:val="00D260E1"/>
    <w:rsid w:val="00D2747F"/>
    <w:rsid w:val="00D302FA"/>
    <w:rsid w:val="00D303E2"/>
    <w:rsid w:val="00D308BD"/>
    <w:rsid w:val="00D32652"/>
    <w:rsid w:val="00D33D16"/>
    <w:rsid w:val="00D358A6"/>
    <w:rsid w:val="00D35A0E"/>
    <w:rsid w:val="00D361F5"/>
    <w:rsid w:val="00D36320"/>
    <w:rsid w:val="00D36D01"/>
    <w:rsid w:val="00D3762A"/>
    <w:rsid w:val="00D407CB"/>
    <w:rsid w:val="00D4239B"/>
    <w:rsid w:val="00D42923"/>
    <w:rsid w:val="00D42932"/>
    <w:rsid w:val="00D42AF4"/>
    <w:rsid w:val="00D466D1"/>
    <w:rsid w:val="00D51EDA"/>
    <w:rsid w:val="00D51F2F"/>
    <w:rsid w:val="00D53403"/>
    <w:rsid w:val="00D555D0"/>
    <w:rsid w:val="00D55ACE"/>
    <w:rsid w:val="00D563B7"/>
    <w:rsid w:val="00D56930"/>
    <w:rsid w:val="00D56ED3"/>
    <w:rsid w:val="00D60660"/>
    <w:rsid w:val="00D6234B"/>
    <w:rsid w:val="00D625BE"/>
    <w:rsid w:val="00D63982"/>
    <w:rsid w:val="00D663BC"/>
    <w:rsid w:val="00D66423"/>
    <w:rsid w:val="00D66B16"/>
    <w:rsid w:val="00D66EB5"/>
    <w:rsid w:val="00D67D17"/>
    <w:rsid w:val="00D73A43"/>
    <w:rsid w:val="00D74163"/>
    <w:rsid w:val="00D7512C"/>
    <w:rsid w:val="00D7690D"/>
    <w:rsid w:val="00D77A27"/>
    <w:rsid w:val="00D800AD"/>
    <w:rsid w:val="00D80B20"/>
    <w:rsid w:val="00D83277"/>
    <w:rsid w:val="00D84E32"/>
    <w:rsid w:val="00D86770"/>
    <w:rsid w:val="00D92322"/>
    <w:rsid w:val="00D936E5"/>
    <w:rsid w:val="00D939AC"/>
    <w:rsid w:val="00D9428E"/>
    <w:rsid w:val="00D94B95"/>
    <w:rsid w:val="00D95C7E"/>
    <w:rsid w:val="00D97770"/>
    <w:rsid w:val="00DA09F5"/>
    <w:rsid w:val="00DA1622"/>
    <w:rsid w:val="00DA6A85"/>
    <w:rsid w:val="00DA6E1E"/>
    <w:rsid w:val="00DA7923"/>
    <w:rsid w:val="00DA7EC2"/>
    <w:rsid w:val="00DB0303"/>
    <w:rsid w:val="00DB0972"/>
    <w:rsid w:val="00DB49A8"/>
    <w:rsid w:val="00DB4D71"/>
    <w:rsid w:val="00DB6597"/>
    <w:rsid w:val="00DB6A4B"/>
    <w:rsid w:val="00DC0F2B"/>
    <w:rsid w:val="00DC119B"/>
    <w:rsid w:val="00DC3523"/>
    <w:rsid w:val="00DC3CEF"/>
    <w:rsid w:val="00DC401E"/>
    <w:rsid w:val="00DC4D06"/>
    <w:rsid w:val="00DC55F9"/>
    <w:rsid w:val="00DC5C1C"/>
    <w:rsid w:val="00DC6DEB"/>
    <w:rsid w:val="00DC7B2D"/>
    <w:rsid w:val="00DD01A9"/>
    <w:rsid w:val="00DD185D"/>
    <w:rsid w:val="00DD2001"/>
    <w:rsid w:val="00DD4060"/>
    <w:rsid w:val="00DD45CA"/>
    <w:rsid w:val="00DD535C"/>
    <w:rsid w:val="00DD6220"/>
    <w:rsid w:val="00DD6998"/>
    <w:rsid w:val="00DD6BFC"/>
    <w:rsid w:val="00DD6E36"/>
    <w:rsid w:val="00DE0067"/>
    <w:rsid w:val="00DE01B2"/>
    <w:rsid w:val="00DE1760"/>
    <w:rsid w:val="00DE1C90"/>
    <w:rsid w:val="00DE4940"/>
    <w:rsid w:val="00DE6163"/>
    <w:rsid w:val="00DE6AD5"/>
    <w:rsid w:val="00DF0400"/>
    <w:rsid w:val="00DF0D06"/>
    <w:rsid w:val="00DF17C6"/>
    <w:rsid w:val="00DF19FD"/>
    <w:rsid w:val="00DF1E9A"/>
    <w:rsid w:val="00DF22A7"/>
    <w:rsid w:val="00DF2C85"/>
    <w:rsid w:val="00DF3771"/>
    <w:rsid w:val="00DF600A"/>
    <w:rsid w:val="00E017D4"/>
    <w:rsid w:val="00E023E5"/>
    <w:rsid w:val="00E025FF"/>
    <w:rsid w:val="00E03AE3"/>
    <w:rsid w:val="00E04604"/>
    <w:rsid w:val="00E05F5B"/>
    <w:rsid w:val="00E06C6D"/>
    <w:rsid w:val="00E0707D"/>
    <w:rsid w:val="00E072E3"/>
    <w:rsid w:val="00E07B3D"/>
    <w:rsid w:val="00E11B28"/>
    <w:rsid w:val="00E1237D"/>
    <w:rsid w:val="00E14DE3"/>
    <w:rsid w:val="00E1775D"/>
    <w:rsid w:val="00E2293C"/>
    <w:rsid w:val="00E261D1"/>
    <w:rsid w:val="00E302DB"/>
    <w:rsid w:val="00E303DA"/>
    <w:rsid w:val="00E3157C"/>
    <w:rsid w:val="00E323C8"/>
    <w:rsid w:val="00E33E5A"/>
    <w:rsid w:val="00E34E87"/>
    <w:rsid w:val="00E35AB6"/>
    <w:rsid w:val="00E35ADD"/>
    <w:rsid w:val="00E404E3"/>
    <w:rsid w:val="00E405C5"/>
    <w:rsid w:val="00E4114F"/>
    <w:rsid w:val="00E41351"/>
    <w:rsid w:val="00E41904"/>
    <w:rsid w:val="00E43557"/>
    <w:rsid w:val="00E4373D"/>
    <w:rsid w:val="00E444B3"/>
    <w:rsid w:val="00E4613F"/>
    <w:rsid w:val="00E47B46"/>
    <w:rsid w:val="00E508E9"/>
    <w:rsid w:val="00E511A9"/>
    <w:rsid w:val="00E51ACB"/>
    <w:rsid w:val="00E52B2B"/>
    <w:rsid w:val="00E54118"/>
    <w:rsid w:val="00E54E77"/>
    <w:rsid w:val="00E60227"/>
    <w:rsid w:val="00E62840"/>
    <w:rsid w:val="00E62D2C"/>
    <w:rsid w:val="00E634B2"/>
    <w:rsid w:val="00E64435"/>
    <w:rsid w:val="00E715BD"/>
    <w:rsid w:val="00E71A49"/>
    <w:rsid w:val="00E72D19"/>
    <w:rsid w:val="00E73B85"/>
    <w:rsid w:val="00E74B7C"/>
    <w:rsid w:val="00E74C3B"/>
    <w:rsid w:val="00E75A35"/>
    <w:rsid w:val="00E76036"/>
    <w:rsid w:val="00E7659C"/>
    <w:rsid w:val="00E770D8"/>
    <w:rsid w:val="00E8190F"/>
    <w:rsid w:val="00E81B9F"/>
    <w:rsid w:val="00E81BD9"/>
    <w:rsid w:val="00E8376E"/>
    <w:rsid w:val="00E847E2"/>
    <w:rsid w:val="00E84894"/>
    <w:rsid w:val="00E84F43"/>
    <w:rsid w:val="00E861A7"/>
    <w:rsid w:val="00E86D3E"/>
    <w:rsid w:val="00E87118"/>
    <w:rsid w:val="00E91157"/>
    <w:rsid w:val="00E9220C"/>
    <w:rsid w:val="00E92B8B"/>
    <w:rsid w:val="00E933D6"/>
    <w:rsid w:val="00E93744"/>
    <w:rsid w:val="00E93914"/>
    <w:rsid w:val="00E944D3"/>
    <w:rsid w:val="00E948F6"/>
    <w:rsid w:val="00E9496D"/>
    <w:rsid w:val="00E95F34"/>
    <w:rsid w:val="00EA0D72"/>
    <w:rsid w:val="00EA1B1F"/>
    <w:rsid w:val="00EA1D8F"/>
    <w:rsid w:val="00EA28BC"/>
    <w:rsid w:val="00EA422A"/>
    <w:rsid w:val="00EA47D4"/>
    <w:rsid w:val="00EA5666"/>
    <w:rsid w:val="00EA5A6B"/>
    <w:rsid w:val="00EA5DBC"/>
    <w:rsid w:val="00EA6265"/>
    <w:rsid w:val="00EA6474"/>
    <w:rsid w:val="00EA6479"/>
    <w:rsid w:val="00EA7E27"/>
    <w:rsid w:val="00EB1E1F"/>
    <w:rsid w:val="00EB1EB3"/>
    <w:rsid w:val="00EB449D"/>
    <w:rsid w:val="00EB4D07"/>
    <w:rsid w:val="00EB5420"/>
    <w:rsid w:val="00EB598E"/>
    <w:rsid w:val="00EB6278"/>
    <w:rsid w:val="00EB62DC"/>
    <w:rsid w:val="00EB63F4"/>
    <w:rsid w:val="00EB6A10"/>
    <w:rsid w:val="00EC004A"/>
    <w:rsid w:val="00EC0284"/>
    <w:rsid w:val="00EC0CA1"/>
    <w:rsid w:val="00EC1A7A"/>
    <w:rsid w:val="00EC2284"/>
    <w:rsid w:val="00EC2E94"/>
    <w:rsid w:val="00EC4F22"/>
    <w:rsid w:val="00EC5600"/>
    <w:rsid w:val="00EC63C2"/>
    <w:rsid w:val="00EC79D5"/>
    <w:rsid w:val="00EC7D69"/>
    <w:rsid w:val="00ED220C"/>
    <w:rsid w:val="00ED2950"/>
    <w:rsid w:val="00ED2B71"/>
    <w:rsid w:val="00ED3EC8"/>
    <w:rsid w:val="00ED5A96"/>
    <w:rsid w:val="00EE0575"/>
    <w:rsid w:val="00EE0A74"/>
    <w:rsid w:val="00EE26B8"/>
    <w:rsid w:val="00EE2A58"/>
    <w:rsid w:val="00EE2C1A"/>
    <w:rsid w:val="00EE2C31"/>
    <w:rsid w:val="00EE2F92"/>
    <w:rsid w:val="00EE3E86"/>
    <w:rsid w:val="00EE5373"/>
    <w:rsid w:val="00EE7D31"/>
    <w:rsid w:val="00EF3030"/>
    <w:rsid w:val="00EF4941"/>
    <w:rsid w:val="00EF528F"/>
    <w:rsid w:val="00EF79AA"/>
    <w:rsid w:val="00EF7BF7"/>
    <w:rsid w:val="00F00D5A"/>
    <w:rsid w:val="00F03084"/>
    <w:rsid w:val="00F052A0"/>
    <w:rsid w:val="00F07460"/>
    <w:rsid w:val="00F075A9"/>
    <w:rsid w:val="00F10832"/>
    <w:rsid w:val="00F109AA"/>
    <w:rsid w:val="00F1122B"/>
    <w:rsid w:val="00F115C7"/>
    <w:rsid w:val="00F12375"/>
    <w:rsid w:val="00F12945"/>
    <w:rsid w:val="00F1306C"/>
    <w:rsid w:val="00F1309B"/>
    <w:rsid w:val="00F1377F"/>
    <w:rsid w:val="00F140A8"/>
    <w:rsid w:val="00F14D77"/>
    <w:rsid w:val="00F15004"/>
    <w:rsid w:val="00F15B21"/>
    <w:rsid w:val="00F16538"/>
    <w:rsid w:val="00F201C6"/>
    <w:rsid w:val="00F20614"/>
    <w:rsid w:val="00F2157D"/>
    <w:rsid w:val="00F215D6"/>
    <w:rsid w:val="00F21843"/>
    <w:rsid w:val="00F2214A"/>
    <w:rsid w:val="00F22670"/>
    <w:rsid w:val="00F22B1A"/>
    <w:rsid w:val="00F22CE4"/>
    <w:rsid w:val="00F22DD5"/>
    <w:rsid w:val="00F23553"/>
    <w:rsid w:val="00F2391C"/>
    <w:rsid w:val="00F23EA5"/>
    <w:rsid w:val="00F274BA"/>
    <w:rsid w:val="00F320D7"/>
    <w:rsid w:val="00F32167"/>
    <w:rsid w:val="00F33370"/>
    <w:rsid w:val="00F34BC1"/>
    <w:rsid w:val="00F35DD4"/>
    <w:rsid w:val="00F3685D"/>
    <w:rsid w:val="00F4014A"/>
    <w:rsid w:val="00F40925"/>
    <w:rsid w:val="00F41235"/>
    <w:rsid w:val="00F4188D"/>
    <w:rsid w:val="00F429F8"/>
    <w:rsid w:val="00F43034"/>
    <w:rsid w:val="00F430ED"/>
    <w:rsid w:val="00F43925"/>
    <w:rsid w:val="00F43E7D"/>
    <w:rsid w:val="00F46741"/>
    <w:rsid w:val="00F46BC5"/>
    <w:rsid w:val="00F535D4"/>
    <w:rsid w:val="00F604D2"/>
    <w:rsid w:val="00F60FB1"/>
    <w:rsid w:val="00F62DD5"/>
    <w:rsid w:val="00F63AAC"/>
    <w:rsid w:val="00F63C21"/>
    <w:rsid w:val="00F6402B"/>
    <w:rsid w:val="00F64A65"/>
    <w:rsid w:val="00F64B36"/>
    <w:rsid w:val="00F65421"/>
    <w:rsid w:val="00F65B7F"/>
    <w:rsid w:val="00F66D84"/>
    <w:rsid w:val="00F67611"/>
    <w:rsid w:val="00F679B0"/>
    <w:rsid w:val="00F70F78"/>
    <w:rsid w:val="00F729B9"/>
    <w:rsid w:val="00F72CB6"/>
    <w:rsid w:val="00F73AA6"/>
    <w:rsid w:val="00F74424"/>
    <w:rsid w:val="00F74496"/>
    <w:rsid w:val="00F75F4E"/>
    <w:rsid w:val="00F767BF"/>
    <w:rsid w:val="00F77453"/>
    <w:rsid w:val="00F82E46"/>
    <w:rsid w:val="00F83E24"/>
    <w:rsid w:val="00F84A14"/>
    <w:rsid w:val="00F84E09"/>
    <w:rsid w:val="00F86BDD"/>
    <w:rsid w:val="00F876C5"/>
    <w:rsid w:val="00F91006"/>
    <w:rsid w:val="00F92838"/>
    <w:rsid w:val="00F93D92"/>
    <w:rsid w:val="00F944BD"/>
    <w:rsid w:val="00F946C7"/>
    <w:rsid w:val="00F959D8"/>
    <w:rsid w:val="00F96466"/>
    <w:rsid w:val="00F96BEF"/>
    <w:rsid w:val="00F96E97"/>
    <w:rsid w:val="00FA0908"/>
    <w:rsid w:val="00FA3E96"/>
    <w:rsid w:val="00FA4E4E"/>
    <w:rsid w:val="00FA50FB"/>
    <w:rsid w:val="00FA61E6"/>
    <w:rsid w:val="00FB0AFA"/>
    <w:rsid w:val="00FB0D76"/>
    <w:rsid w:val="00FB27C7"/>
    <w:rsid w:val="00FB2A55"/>
    <w:rsid w:val="00FB4326"/>
    <w:rsid w:val="00FB59EA"/>
    <w:rsid w:val="00FB73BC"/>
    <w:rsid w:val="00FC057A"/>
    <w:rsid w:val="00FC1C9D"/>
    <w:rsid w:val="00FC323F"/>
    <w:rsid w:val="00FC35B9"/>
    <w:rsid w:val="00FC536C"/>
    <w:rsid w:val="00FC591C"/>
    <w:rsid w:val="00FC5D92"/>
    <w:rsid w:val="00FC5E60"/>
    <w:rsid w:val="00FC6F29"/>
    <w:rsid w:val="00FD0035"/>
    <w:rsid w:val="00FD0656"/>
    <w:rsid w:val="00FD24D4"/>
    <w:rsid w:val="00FD30FC"/>
    <w:rsid w:val="00FD3C60"/>
    <w:rsid w:val="00FD3DCE"/>
    <w:rsid w:val="00FD4F0C"/>
    <w:rsid w:val="00FD53C4"/>
    <w:rsid w:val="00FD54E1"/>
    <w:rsid w:val="00FD7969"/>
    <w:rsid w:val="00FD7AB1"/>
    <w:rsid w:val="00FE0212"/>
    <w:rsid w:val="00FE389F"/>
    <w:rsid w:val="00FE5588"/>
    <w:rsid w:val="00FE6CFC"/>
    <w:rsid w:val="00FE750E"/>
    <w:rsid w:val="00FE7A09"/>
    <w:rsid w:val="00FE7BC6"/>
    <w:rsid w:val="00FF1E31"/>
    <w:rsid w:val="00FF1FC5"/>
    <w:rsid w:val="00FF4CBD"/>
    <w:rsid w:val="00FF51CC"/>
    <w:rsid w:val="00FF5C3D"/>
    <w:rsid w:val="00FF7A0B"/>
    <w:rsid w:val="00FF7D27"/>
    <w:rsid w:val="02BC2F0A"/>
    <w:rsid w:val="03941DAB"/>
    <w:rsid w:val="0B751497"/>
    <w:rsid w:val="164F7EB4"/>
    <w:rsid w:val="176F2044"/>
    <w:rsid w:val="19DD4D06"/>
    <w:rsid w:val="20CE0382"/>
    <w:rsid w:val="22EC4FA8"/>
    <w:rsid w:val="2344483D"/>
    <w:rsid w:val="23DB1085"/>
    <w:rsid w:val="24235423"/>
    <w:rsid w:val="275A7EDE"/>
    <w:rsid w:val="2A8F7A7A"/>
    <w:rsid w:val="33167199"/>
    <w:rsid w:val="3351728F"/>
    <w:rsid w:val="3A560868"/>
    <w:rsid w:val="40BF76AB"/>
    <w:rsid w:val="47324FB1"/>
    <w:rsid w:val="499F3E88"/>
    <w:rsid w:val="4BD85530"/>
    <w:rsid w:val="5C81563B"/>
    <w:rsid w:val="63762EB8"/>
    <w:rsid w:val="655F05DA"/>
    <w:rsid w:val="70082324"/>
    <w:rsid w:val="75382B46"/>
    <w:rsid w:val="76D34769"/>
    <w:rsid w:val="7A7F7573"/>
    <w:rsid w:val="7BB4646B"/>
    <w:rsid w:val="7EA50BA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6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60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sz w:val="30"/>
      <w:szCs w:val="32"/>
    </w:rPr>
  </w:style>
  <w:style w:type="paragraph" w:styleId="4">
    <w:name w:val="heading 3"/>
    <w:basedOn w:val="1"/>
    <w:next w:val="5"/>
    <w:link w:val="6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70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jc w:val="both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49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51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53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54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56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72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64"/>
    <w:qFormat/>
    <w:uiPriority w:val="0"/>
  </w:style>
  <w:style w:type="paragraph" w:styleId="17">
    <w:name w:val="Body Text 3"/>
    <w:basedOn w:val="1"/>
    <w:link w:val="75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68"/>
    <w:qFormat/>
    <w:uiPriority w:val="0"/>
    <w:pPr>
      <w:spacing w:after="120"/>
    </w:pPr>
  </w:style>
  <w:style w:type="paragraph" w:styleId="19">
    <w:name w:val="Body Text Indent"/>
    <w:basedOn w:val="1"/>
    <w:link w:val="58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theme="minorHAns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22">
    <w:name w:val="Plain Text"/>
    <w:basedOn w:val="1"/>
    <w:link w:val="59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4">
    <w:name w:val="Date"/>
    <w:basedOn w:val="1"/>
    <w:next w:val="1"/>
    <w:link w:val="78"/>
    <w:qFormat/>
    <w:uiPriority w:val="0"/>
    <w:pPr>
      <w:ind w:left="100" w:leftChars="2500"/>
    </w:pPr>
  </w:style>
  <w:style w:type="paragraph" w:styleId="25">
    <w:name w:val="Body Text Indent 2"/>
    <w:basedOn w:val="1"/>
    <w:link w:val="55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63"/>
    <w:qFormat/>
    <w:uiPriority w:val="0"/>
    <w:rPr>
      <w:sz w:val="18"/>
      <w:szCs w:val="18"/>
    </w:rPr>
  </w:style>
  <w:style w:type="paragraph" w:styleId="27">
    <w:name w:val="footer"/>
    <w:basedOn w:val="1"/>
    <w:link w:val="62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5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4">
    <w:name w:val="Body Text Indent 3"/>
    <w:basedOn w:val="1"/>
    <w:link w:val="7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37">
    <w:name w:val="Body Text 2"/>
    <w:basedOn w:val="1"/>
    <w:link w:val="76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52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8"/>
    <w:semiHidden/>
    <w:unhideWhenUsed/>
    <w:qFormat/>
    <w:uiPriority w:val="99"/>
    <w:rPr>
      <w:b/>
      <w:bCs/>
    </w:rPr>
  </w:style>
  <w:style w:type="paragraph" w:styleId="41">
    <w:name w:val="Body Text First Indent"/>
    <w:basedOn w:val="18"/>
    <w:link w:val="67"/>
    <w:qFormat/>
    <w:uiPriority w:val="0"/>
    <w:pPr>
      <w:ind w:firstLine="100" w:firstLineChars="100"/>
    </w:pPr>
  </w:style>
  <w:style w:type="character" w:styleId="44">
    <w:name w:val="Strong"/>
    <w:basedOn w:val="43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basedOn w:val="43"/>
    <w:qFormat/>
    <w:uiPriority w:val="0"/>
    <w:rPr>
      <w:color w:val="800080"/>
      <w:u w:val="single"/>
    </w:rPr>
  </w:style>
  <w:style w:type="character" w:styleId="47">
    <w:name w:val="Hyperlink"/>
    <w:basedOn w:val="43"/>
    <w:qFormat/>
    <w:uiPriority w:val="99"/>
    <w:rPr>
      <w:color w:val="0000FF"/>
      <w:u w:val="single"/>
    </w:rPr>
  </w:style>
  <w:style w:type="character" w:styleId="48">
    <w:name w:val="annotation reference"/>
    <w:basedOn w:val="43"/>
    <w:qFormat/>
    <w:uiPriority w:val="0"/>
    <w:rPr>
      <w:sz w:val="21"/>
      <w:szCs w:val="21"/>
    </w:rPr>
  </w:style>
  <w:style w:type="character" w:customStyle="1" w:styleId="49">
    <w:name w:val="标题 5 Char"/>
    <w:basedOn w:val="43"/>
    <w:link w:val="7"/>
    <w:qFormat/>
    <w:uiPriority w:val="0"/>
    <w:rPr>
      <w:b/>
      <w:bCs/>
      <w:kern w:val="2"/>
      <w:sz w:val="28"/>
      <w:szCs w:val="28"/>
    </w:rPr>
  </w:style>
  <w:style w:type="character" w:customStyle="1" w:styleId="50">
    <w:name w:val="页眉 Char"/>
    <w:basedOn w:val="43"/>
    <w:link w:val="28"/>
    <w:qFormat/>
    <w:uiPriority w:val="99"/>
    <w:rPr>
      <w:kern w:val="2"/>
      <w:sz w:val="18"/>
      <w:szCs w:val="18"/>
    </w:rPr>
  </w:style>
  <w:style w:type="character" w:customStyle="1" w:styleId="51">
    <w:name w:val="标题 6 Char"/>
    <w:basedOn w:val="43"/>
    <w:link w:val="8"/>
    <w:qFormat/>
    <w:uiPriority w:val="0"/>
    <w:rPr>
      <w:b/>
      <w:bCs/>
      <w:kern w:val="2"/>
      <w:sz w:val="30"/>
      <w:szCs w:val="18"/>
    </w:rPr>
  </w:style>
  <w:style w:type="character" w:customStyle="1" w:styleId="52">
    <w:name w:val="标题 Char"/>
    <w:basedOn w:val="43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53">
    <w:name w:val="标题 7 Char"/>
    <w:basedOn w:val="43"/>
    <w:link w:val="9"/>
    <w:qFormat/>
    <w:uiPriority w:val="0"/>
    <w:rPr>
      <w:b/>
      <w:bCs/>
      <w:kern w:val="2"/>
      <w:sz w:val="30"/>
      <w:szCs w:val="18"/>
    </w:rPr>
  </w:style>
  <w:style w:type="character" w:customStyle="1" w:styleId="54">
    <w:name w:val="标题 8 Char"/>
    <w:basedOn w:val="43"/>
    <w:link w:val="10"/>
    <w:qFormat/>
    <w:uiPriority w:val="0"/>
    <w:rPr>
      <w:b/>
      <w:bCs/>
      <w:kern w:val="2"/>
      <w:sz w:val="30"/>
      <w:szCs w:val="18"/>
    </w:rPr>
  </w:style>
  <w:style w:type="character" w:customStyle="1" w:styleId="55">
    <w:name w:val="正文文本缩进 2 Char"/>
    <w:basedOn w:val="43"/>
    <w:link w:val="25"/>
    <w:qFormat/>
    <w:uiPriority w:val="0"/>
    <w:rPr>
      <w:kern w:val="2"/>
      <w:sz w:val="21"/>
      <w:szCs w:val="24"/>
    </w:rPr>
  </w:style>
  <w:style w:type="character" w:customStyle="1" w:styleId="56">
    <w:name w:val="标题 9 Char"/>
    <w:basedOn w:val="43"/>
    <w:link w:val="11"/>
    <w:qFormat/>
    <w:uiPriority w:val="0"/>
    <w:rPr>
      <w:b/>
      <w:bCs/>
      <w:kern w:val="2"/>
      <w:sz w:val="30"/>
      <w:szCs w:val="18"/>
    </w:rPr>
  </w:style>
  <w:style w:type="character" w:customStyle="1" w:styleId="57">
    <w:name w:val="large1"/>
    <w:basedOn w:val="43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58">
    <w:name w:val="正文文本缩进 Char"/>
    <w:basedOn w:val="43"/>
    <w:link w:val="19"/>
    <w:qFormat/>
    <w:uiPriority w:val="0"/>
    <w:rPr>
      <w:kern w:val="2"/>
      <w:sz w:val="21"/>
      <w:szCs w:val="24"/>
    </w:rPr>
  </w:style>
  <w:style w:type="character" w:customStyle="1" w:styleId="59">
    <w:name w:val="纯文本 Char"/>
    <w:basedOn w:val="43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60">
    <w:name w:val="标题 2 Char"/>
    <w:basedOn w:val="43"/>
    <w:link w:val="3"/>
    <w:qFormat/>
    <w:uiPriority w:val="0"/>
    <w:rPr>
      <w:b/>
      <w:bCs/>
      <w:kern w:val="2"/>
      <w:sz w:val="30"/>
      <w:szCs w:val="32"/>
    </w:rPr>
  </w:style>
  <w:style w:type="character" w:customStyle="1" w:styleId="61">
    <w:name w:val="标题 3 Char"/>
    <w:basedOn w:val="43"/>
    <w:link w:val="4"/>
    <w:qFormat/>
    <w:uiPriority w:val="0"/>
    <w:rPr>
      <w:b/>
      <w:bCs/>
      <w:kern w:val="2"/>
      <w:sz w:val="28"/>
      <w:szCs w:val="18"/>
    </w:rPr>
  </w:style>
  <w:style w:type="character" w:customStyle="1" w:styleId="62">
    <w:name w:val="页脚 Char"/>
    <w:basedOn w:val="43"/>
    <w:link w:val="27"/>
    <w:qFormat/>
    <w:uiPriority w:val="99"/>
    <w:rPr>
      <w:kern w:val="2"/>
      <w:sz w:val="18"/>
      <w:szCs w:val="18"/>
    </w:rPr>
  </w:style>
  <w:style w:type="character" w:customStyle="1" w:styleId="63">
    <w:name w:val="批注框文本 Char"/>
    <w:basedOn w:val="43"/>
    <w:link w:val="26"/>
    <w:qFormat/>
    <w:uiPriority w:val="0"/>
    <w:rPr>
      <w:kern w:val="2"/>
      <w:sz w:val="18"/>
      <w:szCs w:val="18"/>
    </w:rPr>
  </w:style>
  <w:style w:type="character" w:customStyle="1" w:styleId="64">
    <w:name w:val="批注文字 Char"/>
    <w:basedOn w:val="43"/>
    <w:link w:val="16"/>
    <w:qFormat/>
    <w:uiPriority w:val="0"/>
    <w:rPr>
      <w:kern w:val="2"/>
      <w:sz w:val="21"/>
      <w:szCs w:val="24"/>
    </w:rPr>
  </w:style>
  <w:style w:type="character" w:customStyle="1" w:styleId="65">
    <w:name w:val="14_black1"/>
    <w:basedOn w:val="43"/>
    <w:qFormat/>
    <w:uiPriority w:val="0"/>
    <w:rPr>
      <w:color w:val="000000"/>
      <w:sz w:val="23"/>
      <w:szCs w:val="23"/>
    </w:rPr>
  </w:style>
  <w:style w:type="character" w:customStyle="1" w:styleId="66">
    <w:name w:val="标题 1 Char"/>
    <w:basedOn w:val="43"/>
    <w:link w:val="2"/>
    <w:qFormat/>
    <w:uiPriority w:val="0"/>
    <w:rPr>
      <w:b/>
      <w:bCs/>
      <w:kern w:val="44"/>
      <w:sz w:val="32"/>
      <w:szCs w:val="28"/>
    </w:rPr>
  </w:style>
  <w:style w:type="character" w:customStyle="1" w:styleId="67">
    <w:name w:val="正文首行缩进 Char"/>
    <w:basedOn w:val="68"/>
    <w:link w:val="41"/>
    <w:qFormat/>
    <w:uiPriority w:val="0"/>
    <w:rPr>
      <w:kern w:val="2"/>
      <w:sz w:val="21"/>
      <w:szCs w:val="24"/>
    </w:rPr>
  </w:style>
  <w:style w:type="character" w:customStyle="1" w:styleId="68">
    <w:name w:val="正文文本 Char"/>
    <w:basedOn w:val="43"/>
    <w:link w:val="18"/>
    <w:qFormat/>
    <w:uiPriority w:val="0"/>
    <w:rPr>
      <w:kern w:val="2"/>
      <w:sz w:val="21"/>
      <w:szCs w:val="24"/>
    </w:rPr>
  </w:style>
  <w:style w:type="character" w:customStyle="1" w:styleId="69">
    <w:name w:val="f141"/>
    <w:basedOn w:val="43"/>
    <w:qFormat/>
    <w:uiPriority w:val="0"/>
    <w:rPr>
      <w:sz w:val="21"/>
      <w:szCs w:val="21"/>
    </w:rPr>
  </w:style>
  <w:style w:type="character" w:customStyle="1" w:styleId="70">
    <w:name w:val="标题 4 Char"/>
    <w:basedOn w:val="43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71">
    <w:name w:val="正文文本缩进 3 Char"/>
    <w:basedOn w:val="43"/>
    <w:link w:val="34"/>
    <w:qFormat/>
    <w:uiPriority w:val="0"/>
    <w:rPr>
      <w:kern w:val="2"/>
      <w:sz w:val="16"/>
      <w:szCs w:val="16"/>
    </w:rPr>
  </w:style>
  <w:style w:type="character" w:customStyle="1" w:styleId="72">
    <w:name w:val="文档结构图 Char"/>
    <w:basedOn w:val="43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73">
    <w:name w:val="FA正文 Char"/>
    <w:basedOn w:val="43"/>
    <w:link w:val="74"/>
    <w:qFormat/>
    <w:uiPriority w:val="0"/>
    <w:rPr>
      <w:rFonts w:ascii="宋体" w:hAnsi="宋体"/>
      <w:spacing w:val="10"/>
      <w:kern w:val="2"/>
      <w:sz w:val="24"/>
      <w:szCs w:val="24"/>
    </w:rPr>
  </w:style>
  <w:style w:type="paragraph" w:customStyle="1" w:styleId="74">
    <w:name w:val="FA正文"/>
    <w:basedOn w:val="1"/>
    <w:link w:val="73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75">
    <w:name w:val="正文文本 3 Char"/>
    <w:basedOn w:val="43"/>
    <w:link w:val="17"/>
    <w:qFormat/>
    <w:uiPriority w:val="0"/>
    <w:rPr>
      <w:kern w:val="2"/>
      <w:sz w:val="16"/>
      <w:szCs w:val="16"/>
    </w:rPr>
  </w:style>
  <w:style w:type="character" w:customStyle="1" w:styleId="76">
    <w:name w:val="正文文本 2 Char"/>
    <w:basedOn w:val="43"/>
    <w:link w:val="37"/>
    <w:qFormat/>
    <w:uiPriority w:val="0"/>
    <w:rPr>
      <w:kern w:val="2"/>
      <w:sz w:val="21"/>
      <w:szCs w:val="24"/>
    </w:rPr>
  </w:style>
  <w:style w:type="character" w:customStyle="1" w:styleId="77">
    <w:name w:val="Indent Normal Char"/>
    <w:basedOn w:val="43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78">
    <w:name w:val="日期 Char"/>
    <w:basedOn w:val="43"/>
    <w:link w:val="24"/>
    <w:qFormat/>
    <w:uiPriority w:val="0"/>
    <w:rPr>
      <w:kern w:val="2"/>
      <w:sz w:val="21"/>
      <w:szCs w:val="24"/>
    </w:rPr>
  </w:style>
  <w:style w:type="character" w:customStyle="1" w:styleId="79">
    <w:name w:val="p11b1"/>
    <w:basedOn w:val="43"/>
    <w:qFormat/>
    <w:uiPriority w:val="0"/>
    <w:rPr>
      <w:color w:val="000000"/>
      <w:spacing w:val="320"/>
      <w:sz w:val="20"/>
      <w:szCs w:val="20"/>
      <w:u w:val="none"/>
    </w:rPr>
  </w:style>
  <w:style w:type="paragraph" w:customStyle="1" w:styleId="80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81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82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3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84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85">
    <w:name w:val="TOC Heading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86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87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8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89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90">
    <w:name w:val="样式1"/>
    <w:basedOn w:val="1"/>
    <w:link w:val="129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91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92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3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styleId="94">
    <w:name w:val="List Paragraph"/>
    <w:basedOn w:val="1"/>
    <w:qFormat/>
    <w:uiPriority w:val="34"/>
  </w:style>
  <w:style w:type="paragraph" w:customStyle="1" w:styleId="95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9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9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98">
    <w:name w:val="样式2"/>
    <w:basedOn w:val="1"/>
    <w:link w:val="99"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99">
    <w:name w:val="样式2 Char"/>
    <w:basedOn w:val="43"/>
    <w:link w:val="98"/>
    <w:qFormat/>
    <w:uiPriority w:val="0"/>
    <w:rPr>
      <w:b/>
      <w:kern w:val="2"/>
      <w:sz w:val="30"/>
      <w:szCs w:val="24"/>
    </w:rPr>
  </w:style>
  <w:style w:type="paragraph" w:customStyle="1" w:styleId="100">
    <w:name w:val="样式3"/>
    <w:basedOn w:val="28"/>
    <w:link w:val="102"/>
    <w:qFormat/>
    <w:uiPriority w:val="0"/>
    <w:pPr>
      <w:ind w:firstLine="360"/>
    </w:pPr>
  </w:style>
  <w:style w:type="paragraph" w:customStyle="1" w:styleId="101">
    <w:name w:val="样式4"/>
    <w:basedOn w:val="100"/>
    <w:link w:val="104"/>
    <w:qFormat/>
    <w:uiPriority w:val="0"/>
  </w:style>
  <w:style w:type="character" w:customStyle="1" w:styleId="102">
    <w:name w:val="样式3 Char"/>
    <w:basedOn w:val="50"/>
    <w:link w:val="100"/>
    <w:qFormat/>
    <w:uiPriority w:val="0"/>
    <w:rPr>
      <w:kern w:val="2"/>
      <w:sz w:val="18"/>
      <w:szCs w:val="18"/>
    </w:rPr>
  </w:style>
  <w:style w:type="paragraph" w:customStyle="1" w:styleId="103">
    <w:name w:val="样式5"/>
    <w:basedOn w:val="28"/>
    <w:link w:val="106"/>
    <w:qFormat/>
    <w:uiPriority w:val="0"/>
    <w:pPr>
      <w:ind w:firstLine="360"/>
    </w:pPr>
  </w:style>
  <w:style w:type="character" w:customStyle="1" w:styleId="104">
    <w:name w:val="样式4 Char1"/>
    <w:basedOn w:val="102"/>
    <w:link w:val="101"/>
    <w:qFormat/>
    <w:uiPriority w:val="0"/>
    <w:rPr>
      <w:kern w:val="2"/>
      <w:sz w:val="18"/>
      <w:szCs w:val="18"/>
    </w:rPr>
  </w:style>
  <w:style w:type="paragraph" w:customStyle="1" w:styleId="105">
    <w:name w:val="样式6"/>
    <w:basedOn w:val="28"/>
    <w:link w:val="108"/>
    <w:qFormat/>
    <w:uiPriority w:val="0"/>
    <w:pPr>
      <w:ind w:firstLine="360"/>
    </w:pPr>
  </w:style>
  <w:style w:type="character" w:customStyle="1" w:styleId="106">
    <w:name w:val="样式5 Char"/>
    <w:basedOn w:val="50"/>
    <w:link w:val="103"/>
    <w:qFormat/>
    <w:uiPriority w:val="0"/>
    <w:rPr>
      <w:kern w:val="2"/>
      <w:sz w:val="18"/>
      <w:szCs w:val="18"/>
    </w:rPr>
  </w:style>
  <w:style w:type="paragraph" w:customStyle="1" w:styleId="107">
    <w:name w:val="样式7"/>
    <w:basedOn w:val="4"/>
    <w:link w:val="110"/>
    <w:qFormat/>
    <w:uiPriority w:val="0"/>
  </w:style>
  <w:style w:type="character" w:customStyle="1" w:styleId="108">
    <w:name w:val="样式6 Char"/>
    <w:basedOn w:val="50"/>
    <w:link w:val="105"/>
    <w:qFormat/>
    <w:uiPriority w:val="0"/>
    <w:rPr>
      <w:kern w:val="2"/>
      <w:sz w:val="18"/>
      <w:szCs w:val="18"/>
    </w:rPr>
  </w:style>
  <w:style w:type="paragraph" w:customStyle="1" w:styleId="109">
    <w:name w:val="样式8"/>
    <w:basedOn w:val="27"/>
    <w:link w:val="112"/>
    <w:qFormat/>
    <w:uiPriority w:val="0"/>
    <w:pPr>
      <w:ind w:firstLine="0" w:firstLineChars="0"/>
      <w:jc w:val="left"/>
    </w:pPr>
  </w:style>
  <w:style w:type="character" w:customStyle="1" w:styleId="110">
    <w:name w:val="样式7 Char"/>
    <w:basedOn w:val="61"/>
    <w:link w:val="107"/>
    <w:qFormat/>
    <w:uiPriority w:val="0"/>
    <w:rPr>
      <w:kern w:val="2"/>
      <w:sz w:val="28"/>
      <w:szCs w:val="18"/>
    </w:rPr>
  </w:style>
  <w:style w:type="paragraph" w:customStyle="1" w:styleId="111">
    <w:name w:val="样式9"/>
    <w:basedOn w:val="109"/>
    <w:link w:val="114"/>
    <w:qFormat/>
    <w:uiPriority w:val="0"/>
    <w:pPr>
      <w:jc w:val="center"/>
    </w:pPr>
  </w:style>
  <w:style w:type="character" w:customStyle="1" w:styleId="112">
    <w:name w:val="样式8 Char"/>
    <w:basedOn w:val="62"/>
    <w:link w:val="109"/>
    <w:qFormat/>
    <w:uiPriority w:val="0"/>
    <w:rPr>
      <w:kern w:val="2"/>
      <w:sz w:val="18"/>
      <w:szCs w:val="18"/>
    </w:rPr>
  </w:style>
  <w:style w:type="paragraph" w:customStyle="1" w:styleId="113">
    <w:name w:val="样式10"/>
    <w:basedOn w:val="111"/>
    <w:link w:val="116"/>
    <w:qFormat/>
    <w:uiPriority w:val="0"/>
    <w:pPr>
      <w:pBdr>
        <w:top w:val="single" w:color="76923C" w:themeColor="accent3" w:themeShade="BF" w:sz="24" w:space="1"/>
      </w:pBdr>
    </w:pPr>
  </w:style>
  <w:style w:type="character" w:customStyle="1" w:styleId="114">
    <w:name w:val="样式9 Char"/>
    <w:basedOn w:val="112"/>
    <w:link w:val="111"/>
    <w:qFormat/>
    <w:uiPriority w:val="0"/>
    <w:rPr>
      <w:kern w:val="2"/>
      <w:sz w:val="18"/>
      <w:szCs w:val="18"/>
    </w:rPr>
  </w:style>
  <w:style w:type="paragraph" w:customStyle="1" w:styleId="115">
    <w:name w:val="样式11"/>
    <w:basedOn w:val="113"/>
    <w:link w:val="118"/>
    <w:qFormat/>
    <w:uiPriority w:val="0"/>
    <w:pPr>
      <w:pBdr>
        <w:top w:val="none" w:color="auto" w:sz="0" w:space="0"/>
      </w:pBdr>
    </w:pPr>
  </w:style>
  <w:style w:type="character" w:customStyle="1" w:styleId="116">
    <w:name w:val="样式10 Char"/>
    <w:basedOn w:val="114"/>
    <w:link w:val="113"/>
    <w:qFormat/>
    <w:uiPriority w:val="0"/>
    <w:rPr>
      <w:kern w:val="2"/>
      <w:sz w:val="18"/>
      <w:szCs w:val="18"/>
    </w:rPr>
  </w:style>
  <w:style w:type="paragraph" w:customStyle="1" w:styleId="117">
    <w:name w:val="样式12"/>
    <w:basedOn w:val="115"/>
    <w:link w:val="120"/>
    <w:qFormat/>
    <w:uiPriority w:val="0"/>
  </w:style>
  <w:style w:type="character" w:customStyle="1" w:styleId="118">
    <w:name w:val="样式11 Char"/>
    <w:basedOn w:val="116"/>
    <w:link w:val="115"/>
    <w:qFormat/>
    <w:uiPriority w:val="0"/>
    <w:rPr>
      <w:kern w:val="2"/>
      <w:sz w:val="18"/>
      <w:szCs w:val="18"/>
    </w:rPr>
  </w:style>
  <w:style w:type="paragraph" w:customStyle="1" w:styleId="119">
    <w:name w:val="样式13"/>
    <w:basedOn w:val="107"/>
    <w:link w:val="122"/>
    <w:qFormat/>
    <w:uiPriority w:val="0"/>
  </w:style>
  <w:style w:type="character" w:customStyle="1" w:styleId="120">
    <w:name w:val="样式12 Char"/>
    <w:basedOn w:val="118"/>
    <w:link w:val="117"/>
    <w:qFormat/>
    <w:uiPriority w:val="0"/>
    <w:rPr>
      <w:kern w:val="2"/>
      <w:sz w:val="18"/>
      <w:szCs w:val="18"/>
    </w:rPr>
  </w:style>
  <w:style w:type="paragraph" w:customStyle="1" w:styleId="121">
    <w:name w:val="2"/>
    <w:basedOn w:val="1"/>
    <w:link w:val="124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122">
    <w:name w:val="样式13 Char"/>
    <w:basedOn w:val="110"/>
    <w:link w:val="119"/>
    <w:qFormat/>
    <w:uiPriority w:val="0"/>
    <w:rPr>
      <w:kern w:val="2"/>
      <w:sz w:val="28"/>
      <w:szCs w:val="18"/>
    </w:rPr>
  </w:style>
  <w:style w:type="paragraph" w:customStyle="1" w:styleId="123">
    <w:name w:val="1"/>
    <w:basedOn w:val="1"/>
    <w:link w:val="125"/>
    <w:qFormat/>
    <w:uiPriority w:val="0"/>
    <w:pPr>
      <w:ind w:firstLine="0" w:firstLineChars="0"/>
    </w:pPr>
  </w:style>
  <w:style w:type="character" w:customStyle="1" w:styleId="124">
    <w:name w:val="2 Char"/>
    <w:basedOn w:val="43"/>
    <w:link w:val="121"/>
    <w:qFormat/>
    <w:uiPriority w:val="0"/>
    <w:rPr>
      <w:spacing w:val="4"/>
      <w:kern w:val="2"/>
      <w:sz w:val="21"/>
      <w:szCs w:val="24"/>
    </w:rPr>
  </w:style>
  <w:style w:type="character" w:customStyle="1" w:styleId="125">
    <w:name w:val="1 Char"/>
    <w:basedOn w:val="43"/>
    <w:link w:val="123"/>
    <w:qFormat/>
    <w:uiPriority w:val="0"/>
    <w:rPr>
      <w:kern w:val="2"/>
      <w:sz w:val="21"/>
      <w:szCs w:val="24"/>
    </w:rPr>
  </w:style>
  <w:style w:type="paragraph" w:customStyle="1" w:styleId="126">
    <w:name w:val="飞越型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27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28">
    <w:name w:val="批注主题 Char"/>
    <w:basedOn w:val="64"/>
    <w:link w:val="40"/>
    <w:semiHidden/>
    <w:qFormat/>
    <w:uiPriority w:val="99"/>
    <w:rPr>
      <w:b/>
      <w:bCs/>
      <w:kern w:val="2"/>
      <w:sz w:val="21"/>
      <w:szCs w:val="24"/>
    </w:rPr>
  </w:style>
  <w:style w:type="character" w:customStyle="1" w:styleId="129">
    <w:name w:val="样式1 Char"/>
    <w:link w:val="90"/>
    <w:qFormat/>
    <w:uiPriority w:val="0"/>
    <w:rPr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7" Type="http://schemas.openxmlformats.org/officeDocument/2006/relationships/glossaryDocument" Target="glossary/document.xml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E47142489F0349F3BCDDB670B94A6DF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36CA647-AC52-4171-8D6D-72A16F763B73}"/>
      </w:docPartPr>
      <w:docPartBody>
        <w:p>
          <w:pPr>
            <w:pStyle w:val="6"/>
          </w:pPr>
          <w:r>
            <w:rPr>
              <w:i/>
              <w:iCs/>
              <w:color w:val="8C8C8C" w:themeColor="background1" w:themeShade="8C"/>
              <w:lang w:val="zh-CN"/>
            </w:rPr>
            <w:t>[键入公司名称]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</w:compat>
  <w:rsids>
    <w:rsidRoot w:val="00432396"/>
    <w:rsid w:val="00006486"/>
    <w:rsid w:val="0008074A"/>
    <w:rsid w:val="00111E39"/>
    <w:rsid w:val="00126424"/>
    <w:rsid w:val="00131FA1"/>
    <w:rsid w:val="00151386"/>
    <w:rsid w:val="0017598D"/>
    <w:rsid w:val="00181C87"/>
    <w:rsid w:val="001C3ADA"/>
    <w:rsid w:val="0021098F"/>
    <w:rsid w:val="002A62CA"/>
    <w:rsid w:val="002D6D21"/>
    <w:rsid w:val="00301785"/>
    <w:rsid w:val="00361FEF"/>
    <w:rsid w:val="0036297A"/>
    <w:rsid w:val="003C29E9"/>
    <w:rsid w:val="003C5C20"/>
    <w:rsid w:val="00412484"/>
    <w:rsid w:val="004200CF"/>
    <w:rsid w:val="00432396"/>
    <w:rsid w:val="0049067B"/>
    <w:rsid w:val="004F2FBD"/>
    <w:rsid w:val="00511303"/>
    <w:rsid w:val="00514D06"/>
    <w:rsid w:val="005528D4"/>
    <w:rsid w:val="005B3025"/>
    <w:rsid w:val="005C1396"/>
    <w:rsid w:val="00645D18"/>
    <w:rsid w:val="0065149E"/>
    <w:rsid w:val="006A3EA9"/>
    <w:rsid w:val="006C2C7C"/>
    <w:rsid w:val="006C3D75"/>
    <w:rsid w:val="0074084F"/>
    <w:rsid w:val="00745F71"/>
    <w:rsid w:val="0083451D"/>
    <w:rsid w:val="008D4621"/>
    <w:rsid w:val="00915034"/>
    <w:rsid w:val="009240A0"/>
    <w:rsid w:val="0097200E"/>
    <w:rsid w:val="0098644D"/>
    <w:rsid w:val="00986797"/>
    <w:rsid w:val="009C1416"/>
    <w:rsid w:val="009D108B"/>
    <w:rsid w:val="009D1895"/>
    <w:rsid w:val="00A04277"/>
    <w:rsid w:val="00A21781"/>
    <w:rsid w:val="00A5439C"/>
    <w:rsid w:val="00A75F42"/>
    <w:rsid w:val="00AA4735"/>
    <w:rsid w:val="00AE02FA"/>
    <w:rsid w:val="00AF0131"/>
    <w:rsid w:val="00B07687"/>
    <w:rsid w:val="00B45262"/>
    <w:rsid w:val="00B76920"/>
    <w:rsid w:val="00B77465"/>
    <w:rsid w:val="00B94941"/>
    <w:rsid w:val="00BD6264"/>
    <w:rsid w:val="00C02945"/>
    <w:rsid w:val="00C45405"/>
    <w:rsid w:val="00C745B4"/>
    <w:rsid w:val="00C90559"/>
    <w:rsid w:val="00CB7909"/>
    <w:rsid w:val="00CF50B1"/>
    <w:rsid w:val="00E36312"/>
    <w:rsid w:val="00E72E0C"/>
    <w:rsid w:val="00E755CD"/>
    <w:rsid w:val="00F41AA2"/>
    <w:rsid w:val="00F80C4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60AA355C53474968A1079506946F9D0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165666CDEECD46E0A32AF1A024E34A3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E47142489F0349F3BCDDB670B94A6DF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E2D9542ED36D4EC99D5234FB8490882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3563B5EEFCCF4155A3A294D38C37AB3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BC7615-0AF0-4B99-8577-6D3601E6A5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                   </Company>
  <Pages>42</Pages>
  <Words>1390</Words>
  <Characters>7923</Characters>
  <Lines>66</Lines>
  <Paragraphs>18</Paragraphs>
  <TotalTime>12</TotalTime>
  <ScaleCrop>false</ScaleCrop>
  <LinksUpToDate>false</LinksUpToDate>
  <CharactersWithSpaces>9295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zhanghaiyan</dc:creator>
  <cp:lastModifiedBy>阿佈</cp:lastModifiedBy>
  <dcterms:modified xsi:type="dcterms:W3CDTF">2019-06-04T13:08:44Z</dcterms:modified>
  <dc:title>_x0001_</dc:title>
  <cp:revision>14080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